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6D13E" w14:textId="6AFF6986" w:rsidR="00EE1542" w:rsidRPr="00AE173F" w:rsidRDefault="00DF38E8" w:rsidP="008B6DAA">
      <w:pPr>
        <w:pStyle w:val="HeadingwithSpaceBefore"/>
        <w:spacing w:line="240" w:lineRule="auto"/>
        <w:rPr>
          <w:rFonts w:ascii="Calibri" w:hAnsi="Calibri" w:cs="Calibri"/>
          <w:color w:val="000000" w:themeColor="text1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011AF24" wp14:editId="440F2057">
                <wp:simplePos x="0" y="0"/>
                <wp:positionH relativeFrom="margin">
                  <wp:posOffset>-66675</wp:posOffset>
                </wp:positionH>
                <wp:positionV relativeFrom="paragraph">
                  <wp:posOffset>-229235</wp:posOffset>
                </wp:positionV>
                <wp:extent cx="3590925" cy="8128635"/>
                <wp:effectExtent l="0" t="0" r="0" b="571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812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46614" w14:textId="685D61D3" w:rsidR="008B6DAA" w:rsidRPr="00211556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262626" w:themeColor="text1" w:themeTint="D9"/>
                                <w:sz w:val="22"/>
                                <w:szCs w:val="24"/>
                              </w:rPr>
                            </w:pPr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 xml:space="preserve">To the Injured </w:t>
                            </w:r>
                            <w:r w:rsidRPr="00DF38E8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>Wor</w:t>
                            </w:r>
                            <w:r w:rsidRPr="000D0340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>ke</w:t>
                            </w:r>
                            <w:r w:rsidRPr="00DF38E8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>r</w:t>
                            </w:r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905B80A" w14:textId="22D36EDE" w:rsidR="00D75D4F" w:rsidRPr="00D75D4F" w:rsidRDefault="00D75D4F" w:rsidP="00D75D4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</w:pPr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On your first visit, please give this notice to any</w:t>
                            </w:r>
                            <w:r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pharmacy listed on the back side to speed the processing of your approved workers’ compensation prescriptions.</w:t>
                            </w:r>
                          </w:p>
                          <w:p w14:paraId="2751A694" w14:textId="0F54CDA6" w:rsidR="00211556" w:rsidRPr="00BA6BF3" w:rsidRDefault="00D75D4F" w:rsidP="008E53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</w:pPr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 xml:space="preserve">Questions or need assistance locating a participating retail network pharmacy? Call the </w:t>
                            </w:r>
                            <w:proofErr w:type="spellStart"/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myMatrixx</w:t>
                            </w:r>
                            <w:proofErr w:type="spellEnd"/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, an Express Scripts Company Customer Care at 877</w:t>
                            </w:r>
                            <w:r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-</w:t>
                            </w:r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804</w:t>
                            </w:r>
                            <w:r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-</w:t>
                            </w:r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4900</w:t>
                            </w:r>
                            <w:r w:rsidR="008E538D" w:rsidRPr="00BA6BF3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D904AB3" w14:textId="77777777" w:rsidR="008E538D" w:rsidRPr="00BA6BF3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>Atención</w:t>
                            </w:r>
                            <w:proofErr w:type="spellEnd"/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>Trabajador</w:t>
                            </w:r>
                            <w:proofErr w:type="spellEnd"/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>Lesionado</w:t>
                            </w:r>
                            <w:proofErr w:type="spellEnd"/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8829AF5" w14:textId="77777777" w:rsidR="00D75D4F" w:rsidRPr="00D75D4F" w:rsidRDefault="00D75D4F" w:rsidP="00D75D4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  <w:lang w:val="es-ES_tradnl"/>
                              </w:rPr>
                              <w:t>En su primera visita, por favor entregue esta notificación a cualquier farmacia enumerada al reverso para acelerar el procesamiento de sus recetas aprobadas de compensación para trabajadores (según las pautas establecidas por su empleador).</w:t>
                            </w:r>
                          </w:p>
                          <w:p w14:paraId="68FC48E4" w14:textId="6D77B14C" w:rsidR="00BA6BF3" w:rsidRPr="00D75D4F" w:rsidRDefault="00D75D4F" w:rsidP="00BA6B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  <w:lang w:val="es-ES_tradnl"/>
                              </w:rPr>
                              <w:t xml:space="preserve">Si tiene cualquier duda o necesita ayuda para localizar una farmacia de venta al por menor participante de la red, por favor llame a la Atención a Clientes en </w:t>
                            </w:r>
                            <w:proofErr w:type="spellStart"/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  <w:lang w:val="es-ES_tradnl"/>
                              </w:rPr>
                              <w:t>myMatrixx</w:t>
                            </w:r>
                            <w:proofErr w:type="spellEnd"/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  <w:lang w:val="es-ES_tradnl"/>
                              </w:rPr>
                              <w:t>, una compañía de Express Scripts, al</w:t>
                            </w:r>
                            <w:r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  <w:lang w:val="es-ES_tradnl"/>
                              </w:rPr>
                              <w:t>877-804-4900</w:t>
                            </w:r>
                            <w:r w:rsidR="00E23DAB" w:rsidRPr="00E23DAB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1CF3B6" w14:textId="5A3B3870" w:rsidR="008B6DAA" w:rsidRPr="00211556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262626" w:themeColor="text1" w:themeTint="D9"/>
                                <w:sz w:val="22"/>
                                <w:szCs w:val="24"/>
                              </w:rPr>
                            </w:pPr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>To the Pharmacist:</w:t>
                            </w:r>
                          </w:p>
                          <w:p w14:paraId="299AF3DD" w14:textId="24D4C4DD" w:rsidR="00211556" w:rsidRPr="00BA6BF3" w:rsidRDefault="00D75D4F" w:rsidP="004256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myMatrixx</w:t>
                            </w:r>
                            <w:proofErr w:type="spellEnd"/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 xml:space="preserve">, an Express Scripts Company administers this workers’ compensation prescription program. Please follow the steps below to submit a claim. Standard first fill shall not exceed a 30-day supply or a cost of $750. This form is valid for up to 30 days from date of injury (DOI). Limitations may vary. For assistance, call </w:t>
                            </w:r>
                            <w:proofErr w:type="spellStart"/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myMatrixx</w:t>
                            </w:r>
                            <w:proofErr w:type="spellEnd"/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, an Express Scripts Company Customer Care at 877</w:t>
                            </w:r>
                            <w:r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-</w:t>
                            </w:r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804</w:t>
                            </w:r>
                            <w:r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-</w:t>
                            </w:r>
                            <w:r w:rsidRPr="00D75D4F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4900</w:t>
                            </w:r>
                            <w:r w:rsidR="008E538D" w:rsidRPr="00BA6BF3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65904C" w14:textId="77777777" w:rsidR="008E538D" w:rsidRPr="00BA6BF3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  <w:u w:val="single"/>
                              </w:rPr>
                              <w:t>Pharmacy Processing Steps</w:t>
                            </w:r>
                          </w:p>
                          <w:p w14:paraId="355D994A" w14:textId="77777777" w:rsidR="008E538D" w:rsidRPr="00BA6BF3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</w:pPr>
                            <w:r w:rsidRPr="00BA6BF3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Step 1: Enter bin number 003858</w:t>
                            </w:r>
                          </w:p>
                          <w:p w14:paraId="62CE7204" w14:textId="77777777" w:rsidR="008E538D" w:rsidRPr="00BA6BF3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</w:pPr>
                            <w:r w:rsidRPr="00BA6BF3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Step 2: Enter processor control WC</w:t>
                            </w:r>
                          </w:p>
                          <w:p w14:paraId="24F8DDE5" w14:textId="77777777" w:rsidR="008E538D" w:rsidRPr="00BA6BF3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</w:pPr>
                            <w:r w:rsidRPr="00BA6BF3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 xml:space="preserve">Step 3: Enter the </w:t>
                            </w:r>
                            <w:r w:rsidRPr="00EA508A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group number as it appears above</w:t>
                            </w:r>
                          </w:p>
                          <w:p w14:paraId="7A6556E1" w14:textId="77777777" w:rsidR="008E538D" w:rsidRPr="00BA6BF3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</w:pPr>
                            <w:r w:rsidRPr="00BA6BF3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Step 4: Enter the injured worker’s nine-digit ID number</w:t>
                            </w:r>
                          </w:p>
                          <w:p w14:paraId="1CC2FAE3" w14:textId="77777777" w:rsidR="008E538D" w:rsidRPr="00BA6BF3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</w:pPr>
                            <w:r w:rsidRPr="00BA6BF3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Step 5: Enter the injured worker’s first and last name</w:t>
                            </w:r>
                          </w:p>
                          <w:p w14:paraId="35697FAB" w14:textId="51AB35D6" w:rsidR="008B6DAA" w:rsidRPr="00BA6BF3" w:rsidRDefault="008E538D" w:rsidP="00BA6BF3">
                            <w:pPr>
                              <w:pStyle w:val="p3"/>
                              <w:rPr>
                                <w:rFonts w:ascii="Open Sans" w:eastAsiaTheme="minorHAnsi" w:hAnsi="Open Sans" w:cs="Open Sans"/>
                                <w:color w:val="54575A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BA6BF3">
                              <w:rPr>
                                <w:rFonts w:ascii="Open Sans" w:eastAsiaTheme="minorHAnsi" w:hAnsi="Open Sans" w:cs="Open Sans"/>
                                <w:color w:val="54575A"/>
                                <w:sz w:val="20"/>
                                <w:szCs w:val="20"/>
                                <w:lang w:val="en-US" w:eastAsia="en-US"/>
                              </w:rPr>
                              <w:t>Step 6: Enter the injured worker’s date of injury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1AF2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.25pt;margin-top:-18.05pt;width:282.75pt;height:640.0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1FwtQIAALo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" filled="f" stroked="f">
                <v:textbox>
                  <w:txbxContent>
                    <w:p w14:paraId="06346614" w14:textId="685D61D3" w:rsidR="008B6DAA" w:rsidRPr="00211556" w:rsidRDefault="008B6DAA" w:rsidP="008B6DAA">
                      <w:pPr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Calibri" w:hAnsi="Calibri" w:cs="Calibri"/>
                          <w:b/>
                          <w:bCs/>
                          <w:color w:val="262626" w:themeColor="text1" w:themeTint="D9"/>
                          <w:sz w:val="22"/>
                          <w:szCs w:val="24"/>
                        </w:rPr>
                      </w:pPr>
                      <w:r w:rsidRPr="00BA6BF3"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</w:rPr>
                        <w:t xml:space="preserve">To the Injured </w:t>
                      </w:r>
                      <w:r w:rsidRPr="00DF38E8"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</w:rPr>
                        <w:t>Wor</w:t>
                      </w:r>
                      <w:r w:rsidRPr="000D0340"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</w:rPr>
                        <w:t>ke</w:t>
                      </w:r>
                      <w:r w:rsidRPr="00DF38E8"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</w:rPr>
                        <w:t>r</w:t>
                      </w:r>
                      <w:r w:rsidRPr="00BA6BF3"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</w:rPr>
                        <w:t>:</w:t>
                      </w:r>
                    </w:p>
                    <w:p w14:paraId="7905B80A" w14:textId="22D36EDE" w:rsidR="00D75D4F" w:rsidRPr="00D75D4F" w:rsidRDefault="00D75D4F" w:rsidP="00D75D4F">
                      <w:pPr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</w:pPr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On your first visit, please give this notice to any</w:t>
                      </w:r>
                      <w:r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 xml:space="preserve"> </w:t>
                      </w:r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pharmacy listed on the back side to speed the processing of your approved workers’ compensation prescriptions.</w:t>
                      </w:r>
                    </w:p>
                    <w:p w14:paraId="2751A694" w14:textId="0F54CDA6" w:rsidR="00211556" w:rsidRPr="00BA6BF3" w:rsidRDefault="00D75D4F" w:rsidP="008E538D">
                      <w:pPr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</w:pPr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Questions or need assistance locating a participating retail network pharmacy? Call the myMatrixx, an Express Scripts Company Customer Care at</w:t>
                      </w:r>
                      <w:bookmarkStart w:id="1" w:name="_GoBack"/>
                      <w:bookmarkEnd w:id="1"/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 xml:space="preserve"> 877</w:t>
                      </w:r>
                      <w:r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-</w:t>
                      </w:r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804</w:t>
                      </w:r>
                      <w:r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-</w:t>
                      </w:r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4900</w:t>
                      </w:r>
                      <w:r w:rsidR="008E538D" w:rsidRPr="00BA6BF3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.</w:t>
                      </w:r>
                    </w:p>
                    <w:p w14:paraId="3D904AB3" w14:textId="77777777" w:rsidR="008E538D" w:rsidRPr="00BA6BF3" w:rsidRDefault="008E538D" w:rsidP="008E538D">
                      <w:pPr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</w:rPr>
                      </w:pPr>
                      <w:r w:rsidRPr="00BA6BF3"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</w:rPr>
                        <w:t>Atención Trabajador Lesionado:</w:t>
                      </w:r>
                    </w:p>
                    <w:p w14:paraId="38829AF5" w14:textId="77777777" w:rsidR="00D75D4F" w:rsidRPr="00D75D4F" w:rsidRDefault="00D75D4F" w:rsidP="00D75D4F">
                      <w:pPr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  <w:lang w:val="es-ES_tradnl"/>
                        </w:rPr>
                      </w:pPr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  <w:lang w:val="es-ES_tradnl"/>
                        </w:rPr>
                        <w:t>En su primera visita, por favor entregue esta notificación a cualquier farmacia enumerada al reverso para acelerar el procesamiento de sus recetas aprobadas de compensación para trabajadores (según las pautas establecidas por su empleador).</w:t>
                      </w:r>
                    </w:p>
                    <w:p w14:paraId="68FC48E4" w14:textId="6D77B14C" w:rsidR="00BA6BF3" w:rsidRPr="00D75D4F" w:rsidRDefault="00D75D4F" w:rsidP="00BA6BF3">
                      <w:pPr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  <w:lang w:val="es-ES_tradnl"/>
                        </w:rPr>
                      </w:pPr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  <w:lang w:val="es-ES_tradnl"/>
                        </w:rPr>
                        <w:t>Si tiene cualquier duda o necesita ayuda para localizar una farmacia de venta al por menor participante de la red, por favor llame a la Atención a Clientes en myMatrixx, una compañía de Express Scripts, al</w:t>
                      </w:r>
                      <w:r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  <w:lang w:val="es-ES_tradnl"/>
                        </w:rPr>
                        <w:t>877-804-4900</w:t>
                      </w:r>
                      <w:r w:rsidR="00E23DAB" w:rsidRPr="00E23DAB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.</w:t>
                      </w:r>
                    </w:p>
                    <w:p w14:paraId="191CF3B6" w14:textId="5A3B3870" w:rsidR="008B6DAA" w:rsidRPr="00211556" w:rsidRDefault="008B6DAA" w:rsidP="008B6DAA">
                      <w:pPr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Calibri" w:hAnsi="Calibri" w:cs="Calibri"/>
                          <w:b/>
                          <w:bCs/>
                          <w:color w:val="262626" w:themeColor="text1" w:themeTint="D9"/>
                          <w:sz w:val="22"/>
                          <w:szCs w:val="24"/>
                        </w:rPr>
                      </w:pPr>
                      <w:r w:rsidRPr="00BA6BF3"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</w:rPr>
                        <w:t>To the Pharmacist:</w:t>
                      </w:r>
                    </w:p>
                    <w:p w14:paraId="299AF3DD" w14:textId="24D4C4DD" w:rsidR="00211556" w:rsidRPr="00BA6BF3" w:rsidRDefault="00D75D4F" w:rsidP="00425680">
                      <w:pPr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</w:pPr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myMatrixx, an Express Scripts Company administers this workers’ compensation prescription program. Please follow the steps below to submit a claim. Standard first fill shall not exceed a 30-day supply or a cost of $750. This form is valid for up to 30 days from date of injury (DOI). Limitations may vary. For assistance, call myMatrixx, an Express Scripts Company Customer Care at 877</w:t>
                      </w:r>
                      <w:r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-</w:t>
                      </w:r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804</w:t>
                      </w:r>
                      <w:r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-</w:t>
                      </w:r>
                      <w:r w:rsidRPr="00D75D4F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4900</w:t>
                      </w:r>
                      <w:r w:rsidR="008E538D" w:rsidRPr="00BA6BF3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.</w:t>
                      </w:r>
                    </w:p>
                    <w:p w14:paraId="4A65904C" w14:textId="77777777" w:rsidR="008E538D" w:rsidRPr="00BA6BF3" w:rsidRDefault="008E538D" w:rsidP="008E538D">
                      <w:pPr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  <w:u w:val="single"/>
                        </w:rPr>
                      </w:pPr>
                      <w:r w:rsidRPr="00BA6BF3"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  <w:u w:val="single"/>
                        </w:rPr>
                        <w:t>Pharmacy Processing Steps</w:t>
                      </w:r>
                    </w:p>
                    <w:p w14:paraId="355D994A" w14:textId="77777777" w:rsidR="008E538D" w:rsidRPr="00BA6BF3" w:rsidRDefault="008E538D" w:rsidP="008E538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</w:pPr>
                      <w:r w:rsidRPr="00BA6BF3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Step 1: Enter bin number 003858</w:t>
                      </w:r>
                    </w:p>
                    <w:p w14:paraId="62CE7204" w14:textId="77777777" w:rsidR="008E538D" w:rsidRPr="00BA6BF3" w:rsidRDefault="008E538D" w:rsidP="008E538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</w:pPr>
                      <w:r w:rsidRPr="00BA6BF3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Step 2: Enter processor control WC</w:t>
                      </w:r>
                    </w:p>
                    <w:p w14:paraId="24F8DDE5" w14:textId="77777777" w:rsidR="008E538D" w:rsidRPr="00BA6BF3" w:rsidRDefault="008E538D" w:rsidP="008E538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</w:pPr>
                      <w:r w:rsidRPr="00BA6BF3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 xml:space="preserve">Step 3: Enter the </w:t>
                      </w:r>
                      <w:r w:rsidRPr="00EA508A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group number as it appears above</w:t>
                      </w:r>
                    </w:p>
                    <w:p w14:paraId="7A6556E1" w14:textId="77777777" w:rsidR="008E538D" w:rsidRPr="00BA6BF3" w:rsidRDefault="008E538D" w:rsidP="008E538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</w:pPr>
                      <w:r w:rsidRPr="00BA6BF3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Step 4: Enter the injured worker’s nine-digit ID number</w:t>
                      </w:r>
                    </w:p>
                    <w:p w14:paraId="1CC2FAE3" w14:textId="77777777" w:rsidR="008E538D" w:rsidRPr="00BA6BF3" w:rsidRDefault="008E538D" w:rsidP="008E538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</w:pPr>
                      <w:r w:rsidRPr="00BA6BF3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Step 5: Enter the injured worker’s first and last name</w:t>
                      </w:r>
                    </w:p>
                    <w:p w14:paraId="35697FAB" w14:textId="51AB35D6" w:rsidR="008B6DAA" w:rsidRPr="00BA6BF3" w:rsidRDefault="008E538D" w:rsidP="00BA6BF3">
                      <w:pPr>
                        <w:pStyle w:val="p3"/>
                        <w:rPr>
                          <w:rFonts w:ascii="Open Sans" w:eastAsiaTheme="minorHAnsi" w:hAnsi="Open Sans" w:cs="Open Sans"/>
                          <w:color w:val="54575A"/>
                          <w:sz w:val="20"/>
                          <w:szCs w:val="20"/>
                          <w:lang w:val="en-US" w:eastAsia="en-US"/>
                        </w:rPr>
                      </w:pPr>
                      <w:r w:rsidRPr="00BA6BF3">
                        <w:rPr>
                          <w:rFonts w:ascii="Open Sans" w:eastAsiaTheme="minorHAnsi" w:hAnsi="Open Sans" w:cs="Open Sans"/>
                          <w:color w:val="54575A"/>
                          <w:sz w:val="20"/>
                          <w:szCs w:val="20"/>
                          <w:lang w:val="en-US" w:eastAsia="en-US"/>
                        </w:rPr>
                        <w:t>Step 6: Enter the injured worker’s date of injury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C0F2DD" wp14:editId="45F96007">
                <wp:simplePos x="0" y="0"/>
                <wp:positionH relativeFrom="column">
                  <wp:posOffset>3581400</wp:posOffset>
                </wp:positionH>
                <wp:positionV relativeFrom="paragraph">
                  <wp:posOffset>-67310</wp:posOffset>
                </wp:positionV>
                <wp:extent cx="3382010" cy="2216150"/>
                <wp:effectExtent l="0" t="0" r="27940" b="1270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2010" cy="2216150"/>
                          <a:chOff x="0" y="0"/>
                          <a:chExt cx="3382010" cy="2216150"/>
                        </a:xfrm>
                      </wpg:grpSpPr>
                      <wps:wsp>
                        <wps:cNvPr id="57" name="Rectangle: Rounded Corners 57"/>
                        <wps:cNvSpPr/>
                        <wps:spPr>
                          <a:xfrm>
                            <a:off x="0" y="0"/>
                            <a:ext cx="3382010" cy="22161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C1C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8575" y="104775"/>
                            <a:ext cx="3313430" cy="2051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342E6D" w14:textId="3120ADF6" w:rsidR="00C4422B" w:rsidRPr="004944F7" w:rsidRDefault="00485109" w:rsidP="00C4422B">
                              <w:pPr>
                                <w:spacing w:after="0"/>
                                <w:jc w:val="center"/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911B8"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F46906"/>
                                  <w:sz w:val="20"/>
                                  <w:szCs w:val="20"/>
                                </w:rPr>
                                <w:t>my</w:t>
                              </w:r>
                              <w:r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20"/>
                                  <w:szCs w:val="20"/>
                                </w:rPr>
                                <w:t>Matrixx</w:t>
                              </w:r>
                              <w:proofErr w:type="spellEnd"/>
                              <w:r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4911B8">
                                <w:rPr>
                                  <w:rFonts w:ascii="Open Sans" w:eastAsia="Arial" w:hAnsi="Open Sans" w:cs="Open Sans"/>
                                  <w:color w:val="54575A"/>
                                  <w:sz w:val="20"/>
                                  <w:szCs w:val="20"/>
                                </w:rPr>
                                <w:t xml:space="preserve">an </w:t>
                              </w:r>
                              <w:r w:rsidR="00C4422B" w:rsidRPr="004911B8">
                                <w:rPr>
                                  <w:rFonts w:ascii="Open Sans" w:eastAsia="Arial" w:hAnsi="Open Sans" w:cs="Open Sans"/>
                                  <w:color w:val="54575A"/>
                                  <w:sz w:val="20"/>
                                  <w:szCs w:val="20"/>
                                </w:rPr>
                                <w:t>Express Scripts</w:t>
                              </w:r>
                              <w:r w:rsidRPr="004911B8">
                                <w:rPr>
                                  <w:rFonts w:ascii="Open Sans" w:eastAsia="Arial" w:hAnsi="Open Sans" w:cs="Open Sans"/>
                                  <w:color w:val="54575A"/>
                                  <w:sz w:val="20"/>
                                  <w:szCs w:val="20"/>
                                </w:rPr>
                                <w:t xml:space="preserve"> Company</w:t>
                              </w:r>
                            </w:p>
                            <w:p w14:paraId="3D611B46" w14:textId="145B7214" w:rsidR="00DA278B" w:rsidRPr="00C4422B" w:rsidRDefault="00DA278B" w:rsidP="00C4422B">
                              <w:pPr>
                                <w:spacing w:after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944F7"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16"/>
                                  <w:szCs w:val="16"/>
                                </w:rPr>
                                <w:t>ID#:</w:t>
                              </w:r>
                              <w:r w:rsidRPr="00C4422B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_____________________________________</w:t>
                              </w:r>
                            </w:p>
                            <w:p w14:paraId="17B1D668" w14:textId="730851B6" w:rsidR="00DA278B" w:rsidRPr="004944F7" w:rsidRDefault="00DA278B" w:rsidP="00C4422B">
                              <w:pPr>
                                <w:spacing w:after="0"/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</w:pPr>
                              <w:r w:rsidRPr="004944F7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 xml:space="preserve">Your SSN is your temporary ID </w:t>
                              </w:r>
                              <w:r w:rsidR="00F1769E" w:rsidRPr="004944F7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>number; present</w:t>
                              </w:r>
                              <w:r w:rsidR="00E23DAB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F1769E" w:rsidRPr="004944F7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 xml:space="preserve">to the pharmacy at the time prescription is filled. You will receive a new ID number shortly. </w:t>
                              </w:r>
                            </w:p>
                            <w:p w14:paraId="440D35F3" w14:textId="77777777" w:rsidR="00C4422B" w:rsidRPr="00C4422B" w:rsidRDefault="00C4422B" w:rsidP="00C4422B">
                              <w:pPr>
                                <w:spacing w:after="0"/>
                                <w:rPr>
                                  <w:sz w:val="14"/>
                                </w:rPr>
                              </w:pPr>
                            </w:p>
                            <w:p w14:paraId="03FEF89B" w14:textId="5A14AD0B" w:rsidR="00F1769E" w:rsidRPr="00C4422B" w:rsidRDefault="00F1769E" w:rsidP="00C4422B">
                              <w:pPr>
                                <w:spacing w:after="0"/>
                                <w:rPr>
                                  <w:b/>
                                  <w:sz w:val="18"/>
                                </w:rPr>
                              </w:pPr>
                              <w:r w:rsidRPr="004944F7"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16"/>
                                  <w:szCs w:val="16"/>
                                </w:rPr>
                                <w:t>Date of Injury:</w:t>
                              </w:r>
                              <w:r w:rsidRPr="00C4422B">
                                <w:rPr>
                                  <w:b/>
                                  <w:sz w:val="18"/>
                                </w:rPr>
                                <w:t xml:space="preserve"> _______ </w:t>
                              </w:r>
                              <w:r w:rsidR="00E23DAB">
                                <w:rPr>
                                  <w:b/>
                                  <w:sz w:val="18"/>
                                </w:rPr>
                                <w:t xml:space="preserve">  </w:t>
                              </w:r>
                              <w:r w:rsidRPr="00C4422B">
                                <w:rPr>
                                  <w:b/>
                                  <w:sz w:val="18"/>
                                </w:rPr>
                                <w:t xml:space="preserve">/ _______ </w:t>
                              </w:r>
                              <w:r w:rsidR="00E23DAB">
                                <w:rPr>
                                  <w:b/>
                                  <w:sz w:val="18"/>
                                </w:rPr>
                                <w:t xml:space="preserve">  </w:t>
                              </w:r>
                              <w:r w:rsidRPr="00C4422B">
                                <w:rPr>
                                  <w:b/>
                                  <w:sz w:val="18"/>
                                </w:rPr>
                                <w:t xml:space="preserve">/ _______ </w:t>
                              </w:r>
                            </w:p>
                            <w:p w14:paraId="144D8E68" w14:textId="0CDF991B" w:rsidR="00F1769E" w:rsidRDefault="00E23DAB" w:rsidP="00E23DAB">
                              <w:pPr>
                                <w:spacing w:after="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                                 </w:t>
                              </w:r>
                              <w:r w:rsidR="008E538D"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  <w:r w:rsidR="00024702" w:rsidRPr="004944F7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>MM/DD/YYYY</w:t>
                              </w:r>
                              <w:r w:rsidR="00C4422B">
                                <w:rPr>
                                  <w:b/>
                                  <w:sz w:val="14"/>
                                </w:rPr>
                                <w:br/>
                              </w:r>
                            </w:p>
                            <w:p w14:paraId="46DA0577" w14:textId="4C7176FD" w:rsidR="00024702" w:rsidRPr="004944F7" w:rsidRDefault="00024702" w:rsidP="00C4422B">
                              <w:pPr>
                                <w:spacing w:after="0"/>
                                <w:rPr>
                                  <w:rFonts w:ascii="Open Sans" w:hAnsi="Open Sans" w:cs="Open Sans"/>
                                  <w:color w:val="54575A"/>
                                  <w:sz w:val="20"/>
                                  <w:szCs w:val="20"/>
                                </w:rPr>
                              </w:pPr>
                              <w:r w:rsidRPr="00EA508A"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16"/>
                                  <w:szCs w:val="16"/>
                                </w:rPr>
                                <w:t>Group #:</w:t>
                              </w:r>
                              <w:r w:rsidR="004944F7"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BB1A84"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  <w:r w:rsidR="00D75D4F">
                                <w:rPr>
                                  <w:b/>
                                  <w:sz w:val="18"/>
                                </w:rPr>
                                <w:t>DM6A</w:t>
                              </w:r>
                            </w:p>
                            <w:p w14:paraId="1528B92C" w14:textId="4916D15A" w:rsidR="00C4422B" w:rsidRDefault="00C4422B" w:rsidP="00C4422B">
                              <w:pPr>
                                <w:spacing w:after="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br/>
                              </w:r>
                            </w:p>
                            <w:p w14:paraId="5EFE10F9" w14:textId="0F1B6702" w:rsidR="00C4422B" w:rsidRPr="00C4422B" w:rsidRDefault="00C4422B" w:rsidP="00C4422B">
                              <w:pPr>
                                <w:spacing w:after="0"/>
                                <w:rPr>
                                  <w:b/>
                                  <w:sz w:val="18"/>
                                </w:rPr>
                              </w:pPr>
                              <w:r w:rsidRPr="004944F7"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16"/>
                                  <w:szCs w:val="16"/>
                                </w:rPr>
                                <w:t>Employee Date of Birth:</w:t>
                              </w:r>
                              <w:r w:rsidRPr="00C4422B">
                                <w:rPr>
                                  <w:b/>
                                  <w:sz w:val="18"/>
                                </w:rPr>
                                <w:t xml:space="preserve"> _______ </w:t>
                              </w:r>
                              <w:r w:rsidR="00E23DAB">
                                <w:rPr>
                                  <w:b/>
                                  <w:sz w:val="18"/>
                                </w:rPr>
                                <w:t xml:space="preserve">  </w:t>
                              </w:r>
                              <w:r w:rsidRPr="00C4422B">
                                <w:rPr>
                                  <w:b/>
                                  <w:sz w:val="18"/>
                                </w:rPr>
                                <w:t xml:space="preserve">/ _______ </w:t>
                              </w:r>
                              <w:r w:rsidR="00E23DAB">
                                <w:rPr>
                                  <w:b/>
                                  <w:sz w:val="18"/>
                                </w:rPr>
                                <w:t xml:space="preserve">  </w:t>
                              </w:r>
                              <w:r w:rsidRPr="00C4422B">
                                <w:rPr>
                                  <w:b/>
                                  <w:sz w:val="18"/>
                                </w:rPr>
                                <w:t>/ _______</w:t>
                              </w:r>
                            </w:p>
                            <w:p w14:paraId="0A80A91E" w14:textId="77777777" w:rsidR="00024702" w:rsidRPr="00F1769E" w:rsidRDefault="00024702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628650" y="1571625"/>
                            <a:ext cx="973455" cy="38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0F2DD" id="Group 23" o:spid="_x0000_s1027" style="position:absolute;margin-left:282pt;margin-top:-5.3pt;width:266.3pt;height:174.5pt;z-index:251658240" coordsize="33820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">
                <v:roundrect id="Rectangle: Rounded Corners 57" o:spid="_x0000_s1028" style="position:absolute;width:33820;height:221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" filled="f" strokecolor="#c0c1c2" strokeweight="1pt"/>
                <v:shape id="Text Box 56" o:spid="_x0000_s1029" type="#_x0000_t202" style="position:absolute;left:285;top:1047;width:33135;height:20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13342E6D" w14:textId="3120ADF6" w:rsidR="00C4422B" w:rsidRPr="004944F7" w:rsidRDefault="00485109" w:rsidP="00C4422B">
                        <w:pPr>
                          <w:spacing w:after="0"/>
                          <w:jc w:val="center"/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20"/>
                            <w:szCs w:val="20"/>
                          </w:rPr>
                        </w:pPr>
                        <w:r w:rsidRPr="004911B8">
                          <w:rPr>
                            <w:rFonts w:ascii="Open Sans" w:eastAsia="Arial" w:hAnsi="Open Sans" w:cs="Open Sans"/>
                            <w:b/>
                            <w:bCs/>
                            <w:color w:val="F46906"/>
                            <w:sz w:val="20"/>
                            <w:szCs w:val="20"/>
                          </w:rPr>
                          <w:t>my</w:t>
                        </w:r>
                        <w:r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20"/>
                            <w:szCs w:val="20"/>
                          </w:rPr>
                          <w:t xml:space="preserve">Matrixx, </w:t>
                        </w:r>
                        <w:r w:rsidRPr="004911B8">
                          <w:rPr>
                            <w:rFonts w:ascii="Open Sans" w:eastAsia="Arial" w:hAnsi="Open Sans" w:cs="Open Sans"/>
                            <w:color w:val="54575A"/>
                            <w:sz w:val="20"/>
                            <w:szCs w:val="20"/>
                          </w:rPr>
                          <w:t xml:space="preserve">an </w:t>
                        </w:r>
                        <w:r w:rsidR="00C4422B" w:rsidRPr="004911B8">
                          <w:rPr>
                            <w:rFonts w:ascii="Open Sans" w:eastAsia="Arial" w:hAnsi="Open Sans" w:cs="Open Sans"/>
                            <w:color w:val="54575A"/>
                            <w:sz w:val="20"/>
                            <w:szCs w:val="20"/>
                          </w:rPr>
                          <w:t>Express Scripts</w:t>
                        </w:r>
                        <w:r w:rsidRPr="004911B8">
                          <w:rPr>
                            <w:rFonts w:ascii="Open Sans" w:eastAsia="Arial" w:hAnsi="Open Sans" w:cs="Open Sans"/>
                            <w:color w:val="54575A"/>
                            <w:sz w:val="20"/>
                            <w:szCs w:val="20"/>
                          </w:rPr>
                          <w:t xml:space="preserve"> Company</w:t>
                        </w:r>
                      </w:p>
                      <w:p w14:paraId="3D611B46" w14:textId="145B7214" w:rsidR="00DA278B" w:rsidRPr="00C4422B" w:rsidRDefault="00DA278B" w:rsidP="00C4422B">
                        <w:pPr>
                          <w:spacing w:after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944F7"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16"/>
                            <w:szCs w:val="16"/>
                          </w:rPr>
                          <w:t>ID#:</w:t>
                        </w:r>
                        <w:r w:rsidRPr="00C4422B">
                          <w:rPr>
                            <w:b/>
                            <w:sz w:val="18"/>
                            <w:szCs w:val="18"/>
                          </w:rPr>
                          <w:t xml:space="preserve"> _____________________________________</w:t>
                        </w:r>
                      </w:p>
                      <w:p w14:paraId="17B1D668" w14:textId="730851B6" w:rsidR="00DA278B" w:rsidRPr="004944F7" w:rsidRDefault="00DA278B" w:rsidP="00C4422B">
                        <w:pPr>
                          <w:spacing w:after="0"/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</w:pPr>
                        <w:r w:rsidRPr="004944F7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 xml:space="preserve">Your SSN is your temporary ID </w:t>
                        </w:r>
                        <w:r w:rsidR="00F1769E" w:rsidRPr="004944F7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>number; present</w:t>
                        </w:r>
                        <w:r w:rsidR="00E23DAB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 xml:space="preserve"> </w:t>
                        </w:r>
                        <w:r w:rsidR="00F1769E" w:rsidRPr="004944F7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 xml:space="preserve">to the pharmacy at the time prescription is filled. You will receive a new ID number shortly. </w:t>
                        </w:r>
                      </w:p>
                      <w:p w14:paraId="440D35F3" w14:textId="77777777" w:rsidR="00C4422B" w:rsidRPr="00C4422B" w:rsidRDefault="00C4422B" w:rsidP="00C4422B">
                        <w:pPr>
                          <w:spacing w:after="0"/>
                          <w:rPr>
                            <w:sz w:val="14"/>
                          </w:rPr>
                        </w:pPr>
                      </w:p>
                      <w:p w14:paraId="03FEF89B" w14:textId="5A14AD0B" w:rsidR="00F1769E" w:rsidRPr="00C4422B" w:rsidRDefault="00F1769E" w:rsidP="00C4422B">
                        <w:pPr>
                          <w:spacing w:after="0"/>
                          <w:rPr>
                            <w:b/>
                            <w:sz w:val="18"/>
                          </w:rPr>
                        </w:pPr>
                        <w:r w:rsidRPr="004944F7"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16"/>
                            <w:szCs w:val="16"/>
                          </w:rPr>
                          <w:t>Date of Injury:</w:t>
                        </w:r>
                        <w:r w:rsidRPr="00C4422B">
                          <w:rPr>
                            <w:b/>
                            <w:sz w:val="18"/>
                          </w:rPr>
                          <w:t xml:space="preserve"> _______ </w:t>
                        </w:r>
                        <w:r w:rsidR="00E23DAB">
                          <w:rPr>
                            <w:b/>
                            <w:sz w:val="18"/>
                          </w:rPr>
                          <w:t xml:space="preserve">  </w:t>
                        </w:r>
                        <w:r w:rsidRPr="00C4422B">
                          <w:rPr>
                            <w:b/>
                            <w:sz w:val="18"/>
                          </w:rPr>
                          <w:t xml:space="preserve">/ _______ </w:t>
                        </w:r>
                        <w:r w:rsidR="00E23DAB">
                          <w:rPr>
                            <w:b/>
                            <w:sz w:val="18"/>
                          </w:rPr>
                          <w:t xml:space="preserve">  </w:t>
                        </w:r>
                        <w:r w:rsidRPr="00C4422B">
                          <w:rPr>
                            <w:b/>
                            <w:sz w:val="18"/>
                          </w:rPr>
                          <w:t xml:space="preserve">/ _______ </w:t>
                        </w:r>
                      </w:p>
                      <w:p w14:paraId="144D8E68" w14:textId="0CDF991B" w:rsidR="00F1769E" w:rsidRDefault="00E23DAB" w:rsidP="00E23DAB">
                        <w:pPr>
                          <w:spacing w:after="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 xml:space="preserve">                                 </w:t>
                        </w:r>
                        <w:r w:rsidR="008E538D">
                          <w:rPr>
                            <w:b/>
                            <w:sz w:val="14"/>
                          </w:rPr>
                          <w:t xml:space="preserve"> </w:t>
                        </w:r>
                        <w:r w:rsidR="00024702" w:rsidRPr="004944F7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>MM/DD/YYYY</w:t>
                        </w:r>
                        <w:r w:rsidR="00C4422B">
                          <w:rPr>
                            <w:b/>
                            <w:sz w:val="14"/>
                          </w:rPr>
                          <w:br/>
                        </w:r>
                      </w:p>
                      <w:p w14:paraId="46DA0577" w14:textId="4C7176FD" w:rsidR="00024702" w:rsidRPr="004944F7" w:rsidRDefault="00024702" w:rsidP="00C4422B">
                        <w:pPr>
                          <w:spacing w:after="0"/>
                          <w:rPr>
                            <w:rFonts w:ascii="Open Sans" w:hAnsi="Open Sans" w:cs="Open Sans"/>
                            <w:color w:val="54575A"/>
                            <w:sz w:val="20"/>
                            <w:szCs w:val="20"/>
                          </w:rPr>
                        </w:pPr>
                        <w:r w:rsidRPr="00EA508A"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16"/>
                            <w:szCs w:val="16"/>
                          </w:rPr>
                          <w:t>Group #:</w:t>
                        </w:r>
                        <w:r w:rsidR="004944F7"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16"/>
                            <w:szCs w:val="16"/>
                          </w:rPr>
                          <w:t xml:space="preserve">  </w:t>
                        </w:r>
                        <w:r w:rsidRPr="00BB1A84">
                          <w:rPr>
                            <w:b/>
                            <w:sz w:val="18"/>
                          </w:rPr>
                          <w:t xml:space="preserve"> </w:t>
                        </w:r>
                        <w:r w:rsidR="00D75D4F">
                          <w:rPr>
                            <w:b/>
                            <w:sz w:val="18"/>
                          </w:rPr>
                          <w:t>DM6A</w:t>
                        </w:r>
                      </w:p>
                      <w:p w14:paraId="1528B92C" w14:textId="4916D15A" w:rsidR="00C4422B" w:rsidRDefault="00C4422B" w:rsidP="00C4422B">
                        <w:pPr>
                          <w:spacing w:after="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br/>
                        </w:r>
                      </w:p>
                      <w:p w14:paraId="5EFE10F9" w14:textId="0F1B6702" w:rsidR="00C4422B" w:rsidRPr="00C4422B" w:rsidRDefault="00C4422B" w:rsidP="00C4422B">
                        <w:pPr>
                          <w:spacing w:after="0"/>
                          <w:rPr>
                            <w:b/>
                            <w:sz w:val="18"/>
                          </w:rPr>
                        </w:pPr>
                        <w:r w:rsidRPr="004944F7"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16"/>
                            <w:szCs w:val="16"/>
                          </w:rPr>
                          <w:t>Employee Date of Birth:</w:t>
                        </w:r>
                        <w:r w:rsidRPr="00C4422B">
                          <w:rPr>
                            <w:b/>
                            <w:sz w:val="18"/>
                          </w:rPr>
                          <w:t xml:space="preserve"> _______ </w:t>
                        </w:r>
                        <w:r w:rsidR="00E23DAB">
                          <w:rPr>
                            <w:b/>
                            <w:sz w:val="18"/>
                          </w:rPr>
                          <w:t xml:space="preserve">  </w:t>
                        </w:r>
                        <w:r w:rsidRPr="00C4422B">
                          <w:rPr>
                            <w:b/>
                            <w:sz w:val="18"/>
                          </w:rPr>
                          <w:t xml:space="preserve">/ _______ </w:t>
                        </w:r>
                        <w:r w:rsidR="00E23DAB">
                          <w:rPr>
                            <w:b/>
                            <w:sz w:val="18"/>
                          </w:rPr>
                          <w:t xml:space="preserve">  </w:t>
                        </w:r>
                        <w:r w:rsidRPr="00C4422B">
                          <w:rPr>
                            <w:b/>
                            <w:sz w:val="18"/>
                          </w:rPr>
                          <w:t>/ _______</w:t>
                        </w:r>
                      </w:p>
                      <w:p w14:paraId="0A80A91E" w14:textId="77777777" w:rsidR="00024702" w:rsidRPr="00F1769E" w:rsidRDefault="00024702">
                        <w:pPr>
                          <w:rPr>
                            <w:b/>
                            <w:sz w:val="14"/>
                          </w:rPr>
                        </w:pPr>
                      </w:p>
                    </w:txbxContent>
                  </v:textbox>
                </v:shape>
                <v:line id="Straight Connector 11" o:spid="_x0000_s1030" style="position:absolute;flip:y;visibility:visible;mso-wrap-style:square" from="6286,15716" to="16021,1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" strokecolor="#1f2123 [3215]" strokeweight=".25pt"/>
              </v:group>
            </w:pict>
          </mc:Fallback>
        </mc:AlternateContent>
      </w:r>
    </w:p>
    <w:p w14:paraId="2FC38790" w14:textId="33BA6B77" w:rsidR="00482F7B" w:rsidRDefault="00482F7B" w:rsidP="00482F7B">
      <w:pPr>
        <w:tabs>
          <w:tab w:val="left" w:pos="4940"/>
        </w:tabs>
        <w:spacing w:after="0" w:line="240" w:lineRule="auto"/>
        <w:ind w:right="-14"/>
        <w:jc w:val="both"/>
        <w:rPr>
          <w:rFonts w:ascii="Calibri" w:hAnsi="Calibri" w:cs="Calibri"/>
          <w:b/>
          <w:color w:val="46797B"/>
          <w:sz w:val="40"/>
        </w:rPr>
      </w:pPr>
    </w:p>
    <w:p w14:paraId="36E2BB28" w14:textId="0647F382" w:rsidR="00FA7B75" w:rsidRDefault="00FA7B75" w:rsidP="00FA7B75">
      <w:pPr>
        <w:tabs>
          <w:tab w:val="left" w:pos="180"/>
        </w:tabs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 w:themeColor="text1"/>
          <w:sz w:val="16"/>
          <w:szCs w:val="16"/>
        </w:rPr>
      </w:pPr>
    </w:p>
    <w:p w14:paraId="1BFF0031" w14:textId="5BE74B3F" w:rsidR="00482F7B" w:rsidRPr="00AE173F" w:rsidRDefault="00482F7B" w:rsidP="00FA7B75">
      <w:pPr>
        <w:tabs>
          <w:tab w:val="left" w:pos="180"/>
        </w:tabs>
        <w:autoSpaceDE w:val="0"/>
        <w:autoSpaceDN w:val="0"/>
        <w:adjustRightInd w:val="0"/>
        <w:spacing w:after="0"/>
        <w:rPr>
          <w:rFonts w:ascii="Calibri" w:hAnsi="Calibri" w:cs="Calibri"/>
          <w:b/>
          <w:color w:val="000000" w:themeColor="text1"/>
          <w:sz w:val="16"/>
          <w:szCs w:val="16"/>
        </w:rPr>
      </w:pPr>
    </w:p>
    <w:p w14:paraId="77799265" w14:textId="2687E875" w:rsidR="0075575D" w:rsidRDefault="00EE1542" w:rsidP="00EE1542">
      <w:pPr>
        <w:spacing w:before="40"/>
        <w:outlineLvl w:val="0"/>
        <w:rPr>
          <w:rFonts w:ascii="Calibri" w:hAnsi="Calibri" w:cs="Calibri"/>
          <w:color w:val="000000" w:themeColor="text1"/>
          <w:sz w:val="28"/>
          <w:szCs w:val="28"/>
          <w:highlight w:val="yellow"/>
        </w:rPr>
      </w:pPr>
      <w:r w:rsidRPr="00AE173F">
        <w:rPr>
          <w:rFonts w:ascii="Calibri" w:hAnsi="Calibri" w:cs="Calibri"/>
          <w:color w:val="000000" w:themeColor="text1"/>
          <w:sz w:val="28"/>
          <w:szCs w:val="28"/>
          <w:highlight w:val="yellow"/>
        </w:rPr>
        <w:t xml:space="preserve"> </w:t>
      </w:r>
    </w:p>
    <w:p w14:paraId="28D6A44F" w14:textId="1BF01F69" w:rsidR="0075575D" w:rsidRDefault="00B81552">
      <w:pPr>
        <w:rPr>
          <w:rFonts w:ascii="Calibri" w:hAnsi="Calibri" w:cs="Calibri"/>
          <w:color w:val="000000" w:themeColor="text1"/>
          <w:sz w:val="28"/>
          <w:szCs w:val="28"/>
          <w:highlight w:val="yellow"/>
        </w:rPr>
      </w:pPr>
      <w:r>
        <w:rPr>
          <w:rFonts w:ascii="Calibri" w:hAnsi="Calibri" w:cs="Calibri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46F909E" wp14:editId="65F1B10B">
                <wp:simplePos x="0" y="0"/>
                <wp:positionH relativeFrom="column">
                  <wp:posOffset>3670814</wp:posOffset>
                </wp:positionH>
                <wp:positionV relativeFrom="paragraph">
                  <wp:posOffset>3292567</wp:posOffset>
                </wp:positionV>
                <wp:extent cx="2971800" cy="2056078"/>
                <wp:effectExtent l="0" t="0" r="0" b="19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56078"/>
                          <a:chOff x="0" y="0"/>
                          <a:chExt cx="2971800" cy="1999034"/>
                        </a:xfrm>
                      </wpg:grpSpPr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1800" cy="199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3D172" w14:textId="76084AC1" w:rsidR="008B6DAA" w:rsidRPr="00BA6BF3" w:rsidRDefault="008E538D" w:rsidP="006D05F6">
                              <w:pPr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20"/>
                                  <w:szCs w:val="20"/>
                                </w:rPr>
                              </w:pPr>
                              <w:r w:rsidRPr="00BA6BF3"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20"/>
                                  <w:szCs w:val="20"/>
                                </w:rPr>
                                <w:t>Employee Information</w:t>
                              </w:r>
                            </w:p>
                            <w:p w14:paraId="6586D1FC" w14:textId="77777777" w:rsidR="008B6DAA" w:rsidRPr="00642266" w:rsidRDefault="008B6DAA" w:rsidP="008B6DA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Calibri" w:hAnsi="Calibri" w:cs="Calibri"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642266">
                                <w:rPr>
                                  <w:rFonts w:ascii="Calibri" w:hAnsi="Calibri" w:cs="Calibri"/>
                                  <w:color w:val="auto"/>
                                  <w:sz w:val="18"/>
                                  <w:szCs w:val="18"/>
                                </w:rPr>
                                <w:t>________________ ______ _________________________</w:t>
                              </w:r>
                            </w:p>
                            <w:p w14:paraId="0032AD02" w14:textId="5533D143" w:rsidR="008B6DAA" w:rsidRPr="0075575D" w:rsidRDefault="008B6DAA" w:rsidP="008B6DA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480" w:lineRule="auto"/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BA6BF3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8E538D" w:rsidRPr="00BA6BF3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>First</w:t>
                              </w:r>
                              <w:r w:rsidR="008E538D"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8E538D"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ab/>
                              </w:r>
                              <w:r w:rsidR="008E538D"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ab/>
                              </w:r>
                              <w:r w:rsidR="008E538D" w:rsidRPr="00BA6BF3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>M</w:t>
                              </w:r>
                              <w:r w:rsidR="008E538D"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ab/>
                              </w:r>
                              <w:r w:rsidR="008E538D"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ab/>
                              </w:r>
                              <w:r w:rsidR="008E538D"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ab/>
                              </w:r>
                              <w:r w:rsidR="008E538D" w:rsidRPr="00BA6BF3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 xml:space="preserve">Last </w:t>
                              </w:r>
                            </w:p>
                            <w:p w14:paraId="3323CDE4" w14:textId="77777777" w:rsidR="008B6DAA" w:rsidRPr="00642266" w:rsidRDefault="008B6DAA" w:rsidP="008B6DA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Calibri" w:hAnsi="Calibri" w:cs="Calibri"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642266">
                                <w:rPr>
                                  <w:rFonts w:ascii="Calibri" w:hAnsi="Calibri" w:cs="Calibri"/>
                                  <w:color w:val="auto"/>
                                  <w:sz w:val="18"/>
                                  <w:szCs w:val="18"/>
                                </w:rPr>
                                <w:t>_____________________________________________</w:t>
                              </w:r>
                              <w:r w:rsidR="00DF38E8" w:rsidRPr="00642266">
                                <w:rPr>
                                  <w:rFonts w:ascii="Calibri" w:hAnsi="Calibri" w:cs="Calibri"/>
                                  <w:color w:val="auto"/>
                                  <w:sz w:val="18"/>
                                  <w:szCs w:val="18"/>
                                </w:rPr>
                                <w:t>_</w:t>
                              </w:r>
                              <w:r w:rsidRPr="00642266">
                                <w:rPr>
                                  <w:rFonts w:ascii="Calibri" w:hAnsi="Calibri" w:cs="Calibri"/>
                                  <w:color w:val="auto"/>
                                  <w:sz w:val="18"/>
                                  <w:szCs w:val="18"/>
                                </w:rPr>
                                <w:t>__</w:t>
                              </w:r>
                            </w:p>
                            <w:p w14:paraId="7F9E6517" w14:textId="3FEFCEEE" w:rsidR="008B6DAA" w:rsidRPr="00BA6BF3" w:rsidRDefault="008B6DAA" w:rsidP="008E538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</w:pPr>
                              <w:r w:rsidRPr="00BA6BF3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>Street Address or PO Box</w:t>
                              </w:r>
                            </w:p>
                            <w:p w14:paraId="7A991398" w14:textId="2F379208" w:rsidR="008B6DAA" w:rsidRPr="00642266" w:rsidRDefault="008E538D" w:rsidP="008B6DA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Calibri" w:hAnsi="Calibri" w:cs="Calibri"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642266">
                                <w:rPr>
                                  <w:rFonts w:ascii="Calibri" w:hAnsi="Calibri" w:cs="Calibri"/>
                                  <w:color w:val="auto"/>
                                  <w:sz w:val="18"/>
                                  <w:szCs w:val="18"/>
                                </w:rPr>
                                <w:t xml:space="preserve">___________________ </w:t>
                              </w:r>
                              <w:r w:rsidR="008B6DAA" w:rsidRPr="00642266">
                                <w:rPr>
                                  <w:rFonts w:ascii="Calibri" w:hAnsi="Calibri" w:cs="Calibri"/>
                                  <w:color w:val="auto"/>
                                  <w:sz w:val="18"/>
                                  <w:szCs w:val="18"/>
                                </w:rPr>
                                <w:t>__________________ __________</w:t>
                              </w:r>
                            </w:p>
                            <w:p w14:paraId="5D91B251" w14:textId="0EABECAB" w:rsidR="008B6DAA" w:rsidRPr="0075575D" w:rsidRDefault="008E538D" w:rsidP="008B6DA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480" w:lineRule="auto"/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A6BF3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>City</w:t>
                              </w:r>
                              <w:r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ab/>
                              </w:r>
                              <w:r w:rsidRPr="00BA6BF3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>State</w:t>
                              </w:r>
                              <w:r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color w:val="auto"/>
                                  <w:sz w:val="14"/>
                                  <w:szCs w:val="14"/>
                                </w:rPr>
                                <w:tab/>
                              </w:r>
                              <w:r w:rsidR="008B6DAA" w:rsidRPr="00BA6BF3">
                                <w:rPr>
                                  <w:rFonts w:ascii="Open Sans" w:hAnsi="Open Sans" w:cs="Open Sans"/>
                                  <w:color w:val="54575A"/>
                                  <w:sz w:val="14"/>
                                  <w:szCs w:val="14"/>
                                </w:rPr>
                                <w:t xml:space="preserve">ZIP </w:t>
                              </w:r>
                            </w:p>
                            <w:p w14:paraId="3972B042" w14:textId="77777777" w:rsidR="008B6DAA" w:rsidRPr="0075575D" w:rsidRDefault="008B6DAA" w:rsidP="0064226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Calibri" w:hAnsi="Calibri" w:cs="Calibri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</w:p>
                            <w:p w14:paraId="7FE09DDA" w14:textId="46931D0D" w:rsidR="008B6DAA" w:rsidRDefault="008E538D" w:rsidP="008B6DA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480" w:lineRule="auto"/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16"/>
                                  <w:szCs w:val="16"/>
                                </w:rPr>
                              </w:pPr>
                              <w:r w:rsidRPr="00BA6BF3"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16"/>
                                  <w:szCs w:val="16"/>
                                </w:rPr>
                                <w:t xml:space="preserve">Employer Name </w:t>
                              </w:r>
                            </w:p>
                            <w:p w14:paraId="20E93856" w14:textId="3555E7A4" w:rsidR="008B6DAA" w:rsidRDefault="008B6DAA" w:rsidP="008B6D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77822" y="1950392"/>
                            <a:ext cx="2786974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54575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F909E" id="Group 10" o:spid="_x0000_s1031" style="position:absolute;margin-left:289.05pt;margin-top:259.25pt;width:234pt;height:161.9pt;z-index:251657728;mso-height-relative:margin" coordsize="29718,1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">
                <v:shape id="Text Box 9" o:spid="_x0000_s1032" type="#_x0000_t202" style="position:absolute;width:29718;height:19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803D172" w14:textId="76084AC1" w:rsidR="008B6DAA" w:rsidRPr="00BA6BF3" w:rsidRDefault="008E538D" w:rsidP="006D05F6">
                        <w:pPr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20"/>
                            <w:szCs w:val="20"/>
                          </w:rPr>
                        </w:pPr>
                        <w:r w:rsidRPr="00BA6BF3"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20"/>
                            <w:szCs w:val="20"/>
                          </w:rPr>
                          <w:t>Employee Information</w:t>
                        </w:r>
                      </w:p>
                      <w:p w14:paraId="6586D1FC" w14:textId="77777777" w:rsidR="008B6DAA" w:rsidRPr="00642266" w:rsidRDefault="008B6DAA" w:rsidP="008B6DA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Calibri" w:hAnsi="Calibri" w:cs="Calibri"/>
                            <w:color w:val="auto"/>
                            <w:sz w:val="18"/>
                            <w:szCs w:val="18"/>
                          </w:rPr>
                        </w:pPr>
                        <w:r w:rsidRPr="00642266">
                          <w:rPr>
                            <w:rFonts w:ascii="Calibri" w:hAnsi="Calibri" w:cs="Calibri"/>
                            <w:color w:val="auto"/>
                            <w:sz w:val="18"/>
                            <w:szCs w:val="18"/>
                          </w:rPr>
                          <w:t>________________ ______ _________________________</w:t>
                        </w:r>
                      </w:p>
                      <w:p w14:paraId="0032AD02" w14:textId="5533D143" w:rsidR="008B6DAA" w:rsidRPr="0075575D" w:rsidRDefault="008B6DAA" w:rsidP="008B6DAA">
                        <w:pPr>
                          <w:autoSpaceDE w:val="0"/>
                          <w:autoSpaceDN w:val="0"/>
                          <w:adjustRightInd w:val="0"/>
                          <w:spacing w:after="0" w:line="480" w:lineRule="auto"/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</w:pPr>
                        <w:r w:rsidRPr="00BA6BF3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 xml:space="preserve"> </w:t>
                        </w:r>
                        <w:r w:rsidR="008E538D" w:rsidRPr="00BA6BF3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>First</w:t>
                        </w:r>
                        <w:r w:rsidR="008E538D"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 xml:space="preserve"> </w:t>
                        </w:r>
                        <w:r w:rsidR="008E538D"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ab/>
                        </w:r>
                        <w:r w:rsidR="008E538D"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ab/>
                        </w:r>
                        <w:r w:rsidR="008E538D" w:rsidRPr="00BA6BF3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>M</w:t>
                        </w:r>
                        <w:r w:rsidR="008E538D"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ab/>
                        </w:r>
                        <w:r w:rsidR="008E538D"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ab/>
                        </w:r>
                        <w:r w:rsidR="008E538D"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ab/>
                        </w:r>
                        <w:r w:rsidR="008E538D" w:rsidRPr="00BA6BF3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 xml:space="preserve">Last </w:t>
                        </w:r>
                      </w:p>
                      <w:p w14:paraId="3323CDE4" w14:textId="77777777" w:rsidR="008B6DAA" w:rsidRPr="00642266" w:rsidRDefault="008B6DAA" w:rsidP="008B6DA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Calibri" w:hAnsi="Calibri" w:cs="Calibri"/>
                            <w:color w:val="auto"/>
                            <w:sz w:val="18"/>
                            <w:szCs w:val="18"/>
                          </w:rPr>
                        </w:pPr>
                        <w:r w:rsidRPr="00642266">
                          <w:rPr>
                            <w:rFonts w:ascii="Calibri" w:hAnsi="Calibri" w:cs="Calibri"/>
                            <w:color w:val="auto"/>
                            <w:sz w:val="18"/>
                            <w:szCs w:val="18"/>
                          </w:rPr>
                          <w:t>_____________________________________________</w:t>
                        </w:r>
                        <w:r w:rsidR="00DF38E8" w:rsidRPr="00642266">
                          <w:rPr>
                            <w:rFonts w:ascii="Calibri" w:hAnsi="Calibri" w:cs="Calibri"/>
                            <w:color w:val="auto"/>
                            <w:sz w:val="18"/>
                            <w:szCs w:val="18"/>
                          </w:rPr>
                          <w:t>_</w:t>
                        </w:r>
                        <w:r w:rsidRPr="00642266">
                          <w:rPr>
                            <w:rFonts w:ascii="Calibri" w:hAnsi="Calibri" w:cs="Calibri"/>
                            <w:color w:val="auto"/>
                            <w:sz w:val="18"/>
                            <w:szCs w:val="18"/>
                          </w:rPr>
                          <w:t>__</w:t>
                        </w:r>
                      </w:p>
                      <w:p w14:paraId="7F9E6517" w14:textId="3FEFCEEE" w:rsidR="008B6DAA" w:rsidRPr="00BA6BF3" w:rsidRDefault="008B6DAA" w:rsidP="008E538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</w:pPr>
                        <w:r w:rsidRPr="00BA6BF3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>Street Address or PO Box</w:t>
                        </w:r>
                      </w:p>
                      <w:p w14:paraId="7A991398" w14:textId="2F379208" w:rsidR="008B6DAA" w:rsidRPr="00642266" w:rsidRDefault="008E538D" w:rsidP="008B6DA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Calibri" w:hAnsi="Calibri" w:cs="Calibri"/>
                            <w:color w:val="auto"/>
                            <w:sz w:val="18"/>
                            <w:szCs w:val="18"/>
                          </w:rPr>
                        </w:pPr>
                        <w:r w:rsidRPr="00642266">
                          <w:rPr>
                            <w:rFonts w:ascii="Calibri" w:hAnsi="Calibri" w:cs="Calibri"/>
                            <w:color w:val="auto"/>
                            <w:sz w:val="18"/>
                            <w:szCs w:val="18"/>
                          </w:rPr>
                          <w:t xml:space="preserve">___________________ </w:t>
                        </w:r>
                        <w:r w:rsidR="008B6DAA" w:rsidRPr="00642266">
                          <w:rPr>
                            <w:rFonts w:ascii="Calibri" w:hAnsi="Calibri" w:cs="Calibri"/>
                            <w:color w:val="auto"/>
                            <w:sz w:val="18"/>
                            <w:szCs w:val="18"/>
                          </w:rPr>
                          <w:t>__________________ __________</w:t>
                        </w:r>
                      </w:p>
                      <w:p w14:paraId="5D91B251" w14:textId="0EABECAB" w:rsidR="008B6DAA" w:rsidRPr="0075575D" w:rsidRDefault="008E538D" w:rsidP="008B6DAA">
                        <w:pPr>
                          <w:autoSpaceDE w:val="0"/>
                          <w:autoSpaceDN w:val="0"/>
                          <w:adjustRightInd w:val="0"/>
                          <w:spacing w:after="0" w:line="480" w:lineRule="auto"/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 xml:space="preserve"> </w:t>
                        </w:r>
                        <w:r w:rsidRPr="00BA6BF3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>City</w:t>
                        </w:r>
                        <w:r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ab/>
                        </w:r>
                        <w:r w:rsidRPr="00BA6BF3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>State</w:t>
                        </w:r>
                        <w:r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color w:val="auto"/>
                            <w:sz w:val="14"/>
                            <w:szCs w:val="14"/>
                          </w:rPr>
                          <w:tab/>
                        </w:r>
                        <w:r w:rsidR="008B6DAA" w:rsidRPr="00BA6BF3">
                          <w:rPr>
                            <w:rFonts w:ascii="Open Sans" w:hAnsi="Open Sans" w:cs="Open Sans"/>
                            <w:color w:val="54575A"/>
                            <w:sz w:val="14"/>
                            <w:szCs w:val="14"/>
                          </w:rPr>
                          <w:t xml:space="preserve">ZIP </w:t>
                        </w:r>
                      </w:p>
                      <w:p w14:paraId="3972B042" w14:textId="77777777" w:rsidR="008B6DAA" w:rsidRPr="0075575D" w:rsidRDefault="008B6DAA" w:rsidP="0064226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Calibri" w:hAnsi="Calibri" w:cs="Calibri"/>
                            <w:b/>
                            <w:bCs/>
                            <w:color w:val="auto"/>
                            <w:sz w:val="18"/>
                            <w:szCs w:val="18"/>
                          </w:rPr>
                        </w:pPr>
                      </w:p>
                      <w:p w14:paraId="7FE09DDA" w14:textId="46931D0D" w:rsidR="008B6DAA" w:rsidRDefault="008E538D" w:rsidP="008B6DAA">
                        <w:pPr>
                          <w:autoSpaceDE w:val="0"/>
                          <w:autoSpaceDN w:val="0"/>
                          <w:adjustRightInd w:val="0"/>
                          <w:spacing w:after="0" w:line="480" w:lineRule="auto"/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16"/>
                            <w:szCs w:val="16"/>
                          </w:rPr>
                        </w:pPr>
                        <w:r w:rsidRPr="00BA6BF3"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16"/>
                            <w:szCs w:val="16"/>
                          </w:rPr>
                          <w:t xml:space="preserve">Employer Name </w:t>
                        </w:r>
                      </w:p>
                      <w:p w14:paraId="20E93856" w14:textId="3555E7A4" w:rsidR="008B6DAA" w:rsidRDefault="008B6DAA" w:rsidP="008B6DAA"/>
                    </w:txbxContent>
                  </v:textbox>
                </v:shape>
                <v:line id="Straight Connector 9" o:spid="_x0000_s1033" style="position:absolute;visibility:visible;mso-wrap-style:square" from="778,19503" to="28647,19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" strokecolor="#54575a" strokeweight=".5pt"/>
              </v:group>
            </w:pict>
          </mc:Fallback>
        </mc:AlternateContent>
      </w:r>
      <w:r w:rsidR="00A32C28" w:rsidRPr="005904F6">
        <w:rPr>
          <w:rFonts w:ascii="Calibri" w:hAnsi="Calibri" w:cs="Calibri"/>
          <w:noProof/>
          <w:color w:val="000000" w:themeColor="text1"/>
          <w:sz w:val="28"/>
          <w:szCs w:val="28"/>
          <w:highlight w:val="yellow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D82AD0A" wp14:editId="0F83C968">
                <wp:simplePos x="0" y="0"/>
                <wp:positionH relativeFrom="column">
                  <wp:posOffset>3705225</wp:posOffset>
                </wp:positionH>
                <wp:positionV relativeFrom="paragraph">
                  <wp:posOffset>2378025</wp:posOffset>
                </wp:positionV>
                <wp:extent cx="3155950" cy="140462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64DCB" w14:textId="77777777" w:rsidR="005904F6" w:rsidRDefault="005904F6" w:rsidP="005904F6">
                            <w:pPr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262626" w:themeColor="text1" w:themeTint="D9"/>
                                <w:sz w:val="22"/>
                                <w:szCs w:val="24"/>
                              </w:rPr>
                            </w:pPr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 xml:space="preserve">To the </w:t>
                            </w:r>
                            <w:r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>Supervisor</w:t>
                            </w:r>
                            <w:r w:rsidRPr="00BA6BF3">
                              <w:rPr>
                                <w:rFonts w:ascii="Open Sans" w:eastAsia="Arial" w:hAnsi="Open Sans" w:cs="Open Sans"/>
                                <w:b/>
                                <w:bCs/>
                                <w:color w:val="54575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CF4F88F" w14:textId="0ED1AD69" w:rsidR="005904F6" w:rsidRPr="005904F6" w:rsidRDefault="005904F6" w:rsidP="005904F6">
                            <w:pPr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262626" w:themeColor="text1" w:themeTint="D9"/>
                                <w:sz w:val="22"/>
                                <w:szCs w:val="24"/>
                              </w:rPr>
                            </w:pPr>
                            <w:r w:rsidRPr="005904F6">
                              <w:rPr>
                                <w:rFonts w:ascii="Open Sans" w:hAnsi="Open Sans" w:cs="Open Sans"/>
                                <w:color w:val="54575A"/>
                                <w:sz w:val="20"/>
                                <w:szCs w:val="20"/>
                              </w:rPr>
                              <w:t>Please fill in the information requested for the injured worker.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82AD0A" id="Text Box 2" o:spid="_x0000_s1034" type="#_x0000_t202" style="position:absolute;margin-left:291.75pt;margin-top:187.25pt;width:248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" stroked="f">
                <v:textbox style="mso-fit-shape-to-text:t">
                  <w:txbxContent>
                    <w:p w14:paraId="1CF64DCB" w14:textId="77777777" w:rsidR="005904F6" w:rsidRDefault="005904F6" w:rsidP="005904F6">
                      <w:pPr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Calibri" w:hAnsi="Calibri" w:cs="Calibri"/>
                          <w:b/>
                          <w:bCs/>
                          <w:color w:val="262626" w:themeColor="text1" w:themeTint="D9"/>
                          <w:sz w:val="22"/>
                          <w:szCs w:val="24"/>
                        </w:rPr>
                      </w:pPr>
                      <w:r w:rsidRPr="00BA6BF3"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</w:rPr>
                        <w:t xml:space="preserve">To the </w:t>
                      </w:r>
                      <w:r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</w:rPr>
                        <w:t>Supervisor</w:t>
                      </w:r>
                      <w:r w:rsidRPr="00BA6BF3">
                        <w:rPr>
                          <w:rFonts w:ascii="Open Sans" w:eastAsia="Arial" w:hAnsi="Open Sans" w:cs="Open Sans"/>
                          <w:b/>
                          <w:bCs/>
                          <w:color w:val="54575A"/>
                          <w:sz w:val="20"/>
                          <w:szCs w:val="20"/>
                        </w:rPr>
                        <w:t>:</w:t>
                      </w:r>
                    </w:p>
                    <w:p w14:paraId="6CF4F88F" w14:textId="0ED1AD69" w:rsidR="005904F6" w:rsidRPr="005904F6" w:rsidRDefault="005904F6" w:rsidP="005904F6">
                      <w:pPr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Calibri" w:hAnsi="Calibri" w:cs="Calibri"/>
                          <w:b/>
                          <w:bCs/>
                          <w:color w:val="262626" w:themeColor="text1" w:themeTint="D9"/>
                          <w:sz w:val="22"/>
                          <w:szCs w:val="24"/>
                        </w:rPr>
                      </w:pPr>
                      <w:r w:rsidRPr="005904F6">
                        <w:rPr>
                          <w:rFonts w:ascii="Open Sans" w:hAnsi="Open Sans" w:cs="Open Sans"/>
                          <w:color w:val="54575A"/>
                          <w:sz w:val="20"/>
                          <w:szCs w:val="20"/>
                        </w:rPr>
                        <w:t>Please fill in the information requested for the injured worker.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6AD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FE22EB9" wp14:editId="0814CCAD">
                <wp:simplePos x="0" y="0"/>
                <wp:positionH relativeFrom="column">
                  <wp:posOffset>3600450</wp:posOffset>
                </wp:positionH>
                <wp:positionV relativeFrom="paragraph">
                  <wp:posOffset>737235</wp:posOffset>
                </wp:positionV>
                <wp:extent cx="3360420" cy="1421765"/>
                <wp:effectExtent l="0" t="0" r="11430" b="2603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0420" cy="1421765"/>
                          <a:chOff x="0" y="0"/>
                          <a:chExt cx="3360420" cy="1421765"/>
                        </a:xfrm>
                      </wpg:grpSpPr>
                      <wps:wsp>
                        <wps:cNvPr id="2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85724"/>
                            <a:ext cx="31750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1ABEB" w14:textId="3D34DEDE" w:rsidR="00211556" w:rsidRPr="004944F7" w:rsidRDefault="008B6DAA" w:rsidP="008B6DA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Open Sans" w:hAnsi="Open Sans" w:cs="Open Sans"/>
                                  <w:color w:val="54575A"/>
                                  <w:sz w:val="20"/>
                                  <w:szCs w:val="20"/>
                                </w:rPr>
                              </w:pPr>
                              <w:r w:rsidRPr="00BA6BF3">
                                <w:rPr>
                                  <w:rFonts w:ascii="Open Sans" w:eastAsia="Arial" w:hAnsi="Open Sans" w:cs="Open Sans"/>
                                  <w:b/>
                                  <w:bCs/>
                                  <w:color w:val="54575A"/>
                                  <w:sz w:val="20"/>
                                  <w:szCs w:val="20"/>
                                </w:rPr>
                                <w:t>Thank you</w:t>
                              </w:r>
                              <w:r w:rsidRPr="00211556">
                                <w:rPr>
                                  <w:rFonts w:ascii="Calibri" w:hAnsi="Calibri" w:cs="Calibr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944F7">
                                <w:rPr>
                                  <w:rFonts w:ascii="Open Sans" w:hAnsi="Open Sans" w:cs="Open Sans"/>
                                  <w:color w:val="54575A"/>
                                  <w:sz w:val="20"/>
                                  <w:szCs w:val="20"/>
                                </w:rPr>
                                <w:t>for using a participating retail network pharmacy. Even though there is no direct cost to you, it’s important that we all do our part to help control the rising cost of healthcare.</w:t>
                              </w:r>
                              <w:r w:rsidR="008E538D" w:rsidRPr="004944F7">
                                <w:rPr>
                                  <w:rFonts w:ascii="Open Sans" w:hAnsi="Open Sans" w:cs="Open Sans"/>
                                  <w:color w:val="54575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23D24E88" w14:textId="6DDFF571" w:rsidR="008B6DAA" w:rsidRPr="004944F7" w:rsidRDefault="008B6DAA" w:rsidP="008B6DA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Open Sans" w:hAnsi="Open Sans" w:cs="Open Sans"/>
                                  <w:i/>
                                  <w:iCs/>
                                  <w:color w:val="54575A"/>
                                  <w:sz w:val="20"/>
                                  <w:szCs w:val="20"/>
                                </w:rPr>
                              </w:pPr>
                              <w:r w:rsidRPr="004944F7">
                                <w:rPr>
                                  <w:rFonts w:ascii="Open Sans" w:hAnsi="Open Sans" w:cs="Open Sans"/>
                                  <w:i/>
                                  <w:iCs/>
                                  <w:color w:val="54575A"/>
                                  <w:sz w:val="20"/>
                                  <w:szCs w:val="20"/>
                                </w:rPr>
                                <w:t>Please see other side for a list of participating retail network pharmacies.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3360420" cy="14217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C1C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22EB9" id="Group 25" o:spid="_x0000_s1035" style="position:absolute;margin-left:283.5pt;margin-top:58.05pt;width:264.6pt;height:111.95pt;z-index:251646976" coordsize="33604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">
                <v:shape id="Text Box 13" o:spid="_x0000_s1036" type="#_x0000_t202" style="position:absolute;left:857;top:857;width:31750;height:1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6A1ABEB" w14:textId="3D34DEDE" w:rsidR="00211556" w:rsidRPr="004944F7" w:rsidRDefault="008B6DAA" w:rsidP="008B6DA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Open Sans" w:hAnsi="Open Sans" w:cs="Open Sans"/>
                            <w:color w:val="54575A"/>
                            <w:sz w:val="20"/>
                            <w:szCs w:val="20"/>
                          </w:rPr>
                        </w:pPr>
                        <w:r w:rsidRPr="00BA6BF3">
                          <w:rPr>
                            <w:rFonts w:ascii="Open Sans" w:eastAsia="Arial" w:hAnsi="Open Sans" w:cs="Open Sans"/>
                            <w:b/>
                            <w:bCs/>
                            <w:color w:val="54575A"/>
                            <w:sz w:val="20"/>
                            <w:szCs w:val="20"/>
                          </w:rPr>
                          <w:t>Thank you</w:t>
                        </w:r>
                        <w:r w:rsidRPr="00211556">
                          <w:rPr>
                            <w:rFonts w:ascii="Calibri" w:hAnsi="Calibri" w:cs="Calibr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Pr="004944F7">
                          <w:rPr>
                            <w:rFonts w:ascii="Open Sans" w:hAnsi="Open Sans" w:cs="Open Sans"/>
                            <w:color w:val="54575A"/>
                            <w:sz w:val="20"/>
                            <w:szCs w:val="20"/>
                          </w:rPr>
                          <w:t>for using a participating retail network pharmacy. Even though there is no direct cost to you, it’s important that we all do our part to help control the rising cost of healthcare.</w:t>
                        </w:r>
                        <w:r w:rsidR="008E538D" w:rsidRPr="004944F7">
                          <w:rPr>
                            <w:rFonts w:ascii="Open Sans" w:hAnsi="Open Sans" w:cs="Open Sans"/>
                            <w:color w:val="54575A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3D24E88" w14:textId="6DDFF571" w:rsidR="008B6DAA" w:rsidRPr="004944F7" w:rsidRDefault="008B6DAA" w:rsidP="008B6DA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Open Sans" w:hAnsi="Open Sans" w:cs="Open Sans"/>
                            <w:i/>
                            <w:iCs/>
                            <w:color w:val="54575A"/>
                            <w:sz w:val="20"/>
                            <w:szCs w:val="20"/>
                          </w:rPr>
                        </w:pPr>
                        <w:r w:rsidRPr="004944F7">
                          <w:rPr>
                            <w:rFonts w:ascii="Open Sans" w:hAnsi="Open Sans" w:cs="Open Sans"/>
                            <w:i/>
                            <w:iCs/>
                            <w:color w:val="54575A"/>
                            <w:sz w:val="20"/>
                            <w:szCs w:val="20"/>
                          </w:rPr>
                          <w:t>Please see other side for a list of participating retail network pharmacies.</w:t>
                        </w:r>
                      </w:p>
                    </w:txbxContent>
                  </v:textbox>
                </v:shape>
                <v:roundrect id="Rectangle: Rounded Corners 31" o:spid="_x0000_s1037" style="position:absolute;width:33604;height:142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" filled="f" strokecolor="#c0c1c2" strokeweight="1pt"/>
              </v:group>
            </w:pict>
          </mc:Fallback>
        </mc:AlternateContent>
      </w:r>
      <w:r w:rsidR="00A32C28">
        <w:rPr>
          <w:rFonts w:ascii="Calibri" w:hAnsi="Calibri" w:cs="Calibri"/>
          <w:noProof/>
          <w:color w:val="000000" w:themeColor="text1"/>
          <w:sz w:val="28"/>
          <w:szCs w:val="28"/>
          <w:highlight w:val="yellow"/>
        </w:rPr>
        <w:t xml:space="preserve">                         </w:t>
      </w:r>
      <w:r w:rsidR="0075575D">
        <w:rPr>
          <w:rFonts w:ascii="Calibri" w:hAnsi="Calibri" w:cs="Calibri"/>
          <w:color w:val="000000" w:themeColor="text1"/>
          <w:sz w:val="28"/>
          <w:szCs w:val="28"/>
          <w:highlight w:val="yellow"/>
        </w:rPr>
        <w:br w:type="page"/>
      </w:r>
    </w:p>
    <w:p w14:paraId="4E4F5D13" w14:textId="48E1B4C9" w:rsidR="0075575D" w:rsidRPr="006D05F6" w:rsidRDefault="00425680" w:rsidP="006D05F6">
      <w:pPr>
        <w:spacing w:before="40"/>
        <w:outlineLvl w:val="0"/>
        <w:rPr>
          <w:rFonts w:ascii="Calibri" w:hAnsi="Calibri" w:cs="Calibri"/>
          <w:color w:val="000000" w:themeColor="text1"/>
          <w:sz w:val="28"/>
          <w:szCs w:val="28"/>
        </w:rPr>
        <w:sectPr w:rsidR="0075575D" w:rsidRPr="006D05F6" w:rsidSect="00295303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288" w:right="720" w:bottom="720" w:left="720" w:header="576" w:footer="432" w:gutter="0"/>
          <w:cols w:space="720"/>
          <w:docGrid w:linePitch="360"/>
        </w:sectPr>
      </w:pPr>
      <w:r w:rsidRPr="006D05F6"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46D915" wp14:editId="20FCBA27">
                <wp:simplePos x="0" y="0"/>
                <wp:positionH relativeFrom="column">
                  <wp:posOffset>-95250</wp:posOffset>
                </wp:positionH>
                <wp:positionV relativeFrom="paragraph">
                  <wp:posOffset>8255</wp:posOffset>
                </wp:positionV>
                <wp:extent cx="4999990" cy="431800"/>
                <wp:effectExtent l="0" t="0" r="0" b="63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99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7981A" w14:textId="74A315F6" w:rsidR="0075575D" w:rsidRPr="00DF38E8" w:rsidRDefault="0075575D" w:rsidP="00425680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54575A"/>
                                <w:sz w:val="24"/>
                                <w:szCs w:val="24"/>
                              </w:rPr>
                            </w:pPr>
                            <w:r w:rsidRPr="00DF38E8">
                              <w:rPr>
                                <w:rFonts w:ascii="Open Sans" w:hAnsi="Open Sans" w:cs="Open Sans"/>
                                <w:b/>
                                <w:color w:val="54575A"/>
                                <w:sz w:val="24"/>
                                <w:szCs w:val="24"/>
                              </w:rPr>
                              <w:t xml:space="preserve">Participating Retail Network Pharmacies </w:t>
                            </w:r>
                            <w:r w:rsidRPr="00DF38E8">
                              <w:rPr>
                                <w:rFonts w:ascii="Open Sans" w:hAnsi="Open Sans" w:cs="Open Sans"/>
                                <w:b/>
                                <w:color w:val="54575A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6D915" id="Text Box 55" o:spid="_x0000_s1038" type="#_x0000_t202" style="position:absolute;margin-left:-7.5pt;margin-top:.65pt;width:393.7pt;height:3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" filled="f" stroked="f" strokeweight=".5pt">
                <v:textbox>
                  <w:txbxContent>
                    <w:p w14:paraId="07E7981A" w14:textId="74A315F6" w:rsidR="0075575D" w:rsidRPr="00DF38E8" w:rsidRDefault="0075575D" w:rsidP="00425680">
                      <w:pPr>
                        <w:spacing w:after="0"/>
                        <w:rPr>
                          <w:rFonts w:ascii="Open Sans" w:hAnsi="Open Sans" w:cs="Open Sans"/>
                          <w:color w:val="54575A"/>
                          <w:sz w:val="24"/>
                          <w:szCs w:val="24"/>
                        </w:rPr>
                      </w:pPr>
                      <w:r w:rsidRPr="00DF38E8">
                        <w:rPr>
                          <w:rFonts w:ascii="Open Sans" w:hAnsi="Open Sans" w:cs="Open Sans"/>
                          <w:b/>
                          <w:color w:val="54575A"/>
                          <w:sz w:val="24"/>
                          <w:szCs w:val="24"/>
                        </w:rPr>
                        <w:t xml:space="preserve">Participating Retail Network Pharmacies </w:t>
                      </w:r>
                      <w:r w:rsidRPr="00DF38E8">
                        <w:rPr>
                          <w:rFonts w:ascii="Open Sans" w:hAnsi="Open Sans" w:cs="Open Sans"/>
                          <w:b/>
                          <w:color w:val="54575A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290252C" w14:textId="2474EE94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A &amp; P</w:t>
      </w:r>
    </w:p>
    <w:p w14:paraId="7EEEFD45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Acme Pharmacy</w:t>
      </w:r>
    </w:p>
    <w:p w14:paraId="31773CAC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Albertson’s</w:t>
      </w:r>
    </w:p>
    <w:p w14:paraId="465F6F05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Albertson’s/Acme</w:t>
      </w:r>
    </w:p>
    <w:p w14:paraId="5632F92B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Albertson’s/Osco</w:t>
      </w:r>
    </w:p>
    <w:p w14:paraId="7C8DC51A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Albertson’s/Sav-On</w:t>
      </w:r>
    </w:p>
    <w:p w14:paraId="65CF7885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Amerisource Bergen</w:t>
      </w:r>
    </w:p>
    <w:p w14:paraId="634F6CBE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Anchor Pharmacies</w:t>
      </w:r>
    </w:p>
    <w:p w14:paraId="790B9A79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Arrow</w:t>
      </w:r>
    </w:p>
    <w:p w14:paraId="4D3211E9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Aurora</w:t>
      </w:r>
    </w:p>
    <w:p w14:paraId="14E5FE86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Bartell Drugs</w:t>
      </w:r>
    </w:p>
    <w:p w14:paraId="56621D37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Bigg’s</w:t>
      </w:r>
    </w:p>
    <w:p w14:paraId="0D07AC36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Bi-Lo</w:t>
      </w:r>
      <w:proofErr w:type="spellEnd"/>
    </w:p>
    <w:p w14:paraId="7A66564D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Bi-Mart</w:t>
      </w:r>
    </w:p>
    <w:p w14:paraId="4309BB23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BJ’s Wholesale Club</w:t>
      </w:r>
    </w:p>
    <w:p w14:paraId="675D0E98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Brooks</w:t>
      </w:r>
    </w:p>
    <w:p w14:paraId="7805D819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Brookshire Brothers</w:t>
      </w:r>
    </w:p>
    <w:p w14:paraId="13403317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Brookshire Grocery</w:t>
      </w:r>
    </w:p>
    <w:p w14:paraId="20F4C483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Bruno</w:t>
      </w:r>
    </w:p>
    <w:p w14:paraId="6923902E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Carrs</w:t>
      </w:r>
      <w:proofErr w:type="spellEnd"/>
    </w:p>
    <w:p w14:paraId="145F3691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Cash Wise</w:t>
      </w:r>
    </w:p>
    <w:p w14:paraId="23BD03D6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Coborn’s</w:t>
      </w:r>
    </w:p>
    <w:p w14:paraId="2548F432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Costco</w:t>
      </w:r>
    </w:p>
    <w:p w14:paraId="7ACCF8A1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Cub</w:t>
      </w:r>
    </w:p>
    <w:p w14:paraId="246B29DB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CVS</w:t>
      </w:r>
    </w:p>
    <w:p w14:paraId="3E3189A8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D&amp;W</w:t>
      </w:r>
    </w:p>
    <w:p w14:paraId="0D7AB65F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Dahl’s</w:t>
      </w:r>
    </w:p>
    <w:p w14:paraId="37B300CD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Dierbergs</w:t>
      </w:r>
      <w:proofErr w:type="spellEnd"/>
    </w:p>
    <w:p w14:paraId="69328B57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 xml:space="preserve">Discount </w:t>
      </w: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Drugmart</w:t>
      </w:r>
      <w:proofErr w:type="spellEnd"/>
    </w:p>
    <w:p w14:paraId="531884C3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Doc’s Drugs</w:t>
      </w:r>
    </w:p>
    <w:p w14:paraId="6EAA05DA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Dominicks</w:t>
      </w:r>
      <w:proofErr w:type="spellEnd"/>
    </w:p>
    <w:p w14:paraId="63674230" w14:textId="45BFCD49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</w:p>
    <w:p w14:paraId="0BAF744F" w14:textId="2CFF90EB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Drug Emporium</w:t>
      </w:r>
    </w:p>
    <w:p w14:paraId="650DB4C4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Drug Fair</w:t>
      </w:r>
    </w:p>
    <w:p w14:paraId="59DCBAA3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Drug Town</w:t>
      </w:r>
    </w:p>
    <w:p w14:paraId="03F0ED97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Drug World</w:t>
      </w:r>
    </w:p>
    <w:p w14:paraId="4CD75C52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Eckerd</w:t>
      </w:r>
    </w:p>
    <w:p w14:paraId="7CFDA4E8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Econofoods</w:t>
      </w:r>
      <w:proofErr w:type="spellEnd"/>
    </w:p>
    <w:p w14:paraId="29AC406F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EPIC Pharmacy</w:t>
      </w:r>
    </w:p>
    <w:p w14:paraId="5030A862" w14:textId="43F41963" w:rsidR="008E538D" w:rsidRPr="00DF38E8" w:rsidRDefault="00E23DAB" w:rsidP="00E23DAB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>
        <w:rPr>
          <w:rFonts w:ascii="Open Sans" w:hAnsi="Open Sans" w:cs="Open Sans"/>
          <w:color w:val="54575A"/>
          <w:sz w:val="20"/>
          <w:szCs w:val="20"/>
        </w:rPr>
        <w:t xml:space="preserve">    </w:t>
      </w:r>
      <w:r w:rsidR="008E538D" w:rsidRPr="00DF38E8">
        <w:rPr>
          <w:rFonts w:ascii="Open Sans" w:hAnsi="Open Sans" w:cs="Open Sans"/>
          <w:color w:val="54575A"/>
          <w:sz w:val="20"/>
          <w:szCs w:val="20"/>
        </w:rPr>
        <w:t>Network</w:t>
      </w:r>
    </w:p>
    <w:p w14:paraId="75B88B12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FamilyMeds</w:t>
      </w:r>
      <w:proofErr w:type="spellEnd"/>
    </w:p>
    <w:p w14:paraId="43BC18B7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Farm Fresh</w:t>
      </w:r>
    </w:p>
    <w:p w14:paraId="220D02F8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Farmer Jack</w:t>
      </w:r>
    </w:p>
    <w:p w14:paraId="68379971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Food City</w:t>
      </w:r>
    </w:p>
    <w:p w14:paraId="38066A7B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Food Lion</w:t>
      </w:r>
    </w:p>
    <w:p w14:paraId="692FAFC5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Fred’s</w:t>
      </w:r>
    </w:p>
    <w:p w14:paraId="65771685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Gemmel</w:t>
      </w:r>
    </w:p>
    <w:p w14:paraId="24A7D31F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Giant</w:t>
      </w:r>
    </w:p>
    <w:p w14:paraId="555B07D4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Giant Eagle</w:t>
      </w:r>
    </w:p>
    <w:p w14:paraId="2048395E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Giant Foods</w:t>
      </w:r>
    </w:p>
    <w:p w14:paraId="0DCD8D77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Hannaford</w:t>
      </w:r>
    </w:p>
    <w:p w14:paraId="21B8B831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Harris Teeter</w:t>
      </w:r>
    </w:p>
    <w:p w14:paraId="467EFEDA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H-E-B</w:t>
      </w:r>
    </w:p>
    <w:p w14:paraId="1103BCE0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Hi-School Pharmacy</w:t>
      </w:r>
    </w:p>
    <w:p w14:paraId="5771A262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Hy-Vee</w:t>
      </w:r>
    </w:p>
    <w:p w14:paraId="3D6F6E9B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Jewel/Osco</w:t>
      </w:r>
    </w:p>
    <w:p w14:paraId="76F30473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Kash</w:t>
      </w:r>
      <w:proofErr w:type="spellEnd"/>
      <w:r w:rsidRPr="00DF38E8">
        <w:rPr>
          <w:rFonts w:ascii="Open Sans" w:hAnsi="Open Sans" w:cs="Open Sans"/>
          <w:color w:val="54575A"/>
          <w:sz w:val="20"/>
          <w:szCs w:val="20"/>
        </w:rPr>
        <w:t xml:space="preserve"> n Karry</w:t>
      </w:r>
    </w:p>
    <w:p w14:paraId="63FEAF4E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Keltsch</w:t>
      </w:r>
      <w:proofErr w:type="spellEnd"/>
    </w:p>
    <w:p w14:paraId="3C98232B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Kerr</w:t>
      </w:r>
    </w:p>
    <w:p w14:paraId="338A0EAD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Kmart</w:t>
      </w:r>
    </w:p>
    <w:p w14:paraId="5261C575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Knight Drugs</w:t>
      </w:r>
    </w:p>
    <w:p w14:paraId="0BE105B4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Kroger</w:t>
      </w:r>
    </w:p>
    <w:p w14:paraId="52A488F4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LeaderNet</w:t>
      </w:r>
      <w:proofErr w:type="spellEnd"/>
      <w:r w:rsidRPr="00DF38E8">
        <w:rPr>
          <w:rFonts w:ascii="Open Sans" w:hAnsi="Open Sans" w:cs="Open Sans"/>
          <w:color w:val="54575A"/>
          <w:sz w:val="20"/>
          <w:szCs w:val="20"/>
        </w:rPr>
        <w:t xml:space="preserve"> (PSAO)</w:t>
      </w:r>
    </w:p>
    <w:p w14:paraId="742F7F89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</w:p>
    <w:p w14:paraId="0D26EC2F" w14:textId="0B631BD5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Longs Drug Store</w:t>
      </w:r>
    </w:p>
    <w:p w14:paraId="293F7E00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Major Value</w:t>
      </w:r>
    </w:p>
    <w:p w14:paraId="03D17EF3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Marsh Drugs</w:t>
      </w:r>
    </w:p>
    <w:p w14:paraId="16FFE58E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Medic Discount</w:t>
      </w:r>
    </w:p>
    <w:p w14:paraId="721631AE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Medicap</w:t>
      </w:r>
    </w:p>
    <w:p w14:paraId="587CC9C9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Medistat</w:t>
      </w:r>
      <w:proofErr w:type="spellEnd"/>
    </w:p>
    <w:p w14:paraId="4655FB50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Meijer</w:t>
      </w:r>
    </w:p>
    <w:p w14:paraId="6B96F6FD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Minyard</w:t>
      </w:r>
      <w:proofErr w:type="spellEnd"/>
    </w:p>
    <w:p w14:paraId="198E3A54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NCS HealthCare</w:t>
      </w:r>
    </w:p>
    <w:p w14:paraId="00606A15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Neighborcare</w:t>
      </w:r>
      <w:proofErr w:type="spellEnd"/>
    </w:p>
    <w:p w14:paraId="10AED801" w14:textId="77777777" w:rsidR="00E23DAB" w:rsidRDefault="008E538D" w:rsidP="00E23DAB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 xml:space="preserve">Network </w:t>
      </w:r>
      <w:r w:rsidR="00E23DAB">
        <w:rPr>
          <w:rFonts w:ascii="Open Sans" w:hAnsi="Open Sans" w:cs="Open Sans"/>
          <w:color w:val="54575A"/>
          <w:sz w:val="20"/>
          <w:szCs w:val="20"/>
        </w:rPr>
        <w:t xml:space="preserve">      </w:t>
      </w:r>
    </w:p>
    <w:p w14:paraId="0DD258A3" w14:textId="04D0FD65" w:rsidR="008E538D" w:rsidRPr="00DF38E8" w:rsidRDefault="00E23DAB" w:rsidP="00E23DAB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>
        <w:rPr>
          <w:rFonts w:ascii="Open Sans" w:hAnsi="Open Sans" w:cs="Open Sans"/>
          <w:color w:val="54575A"/>
          <w:sz w:val="20"/>
          <w:szCs w:val="20"/>
        </w:rPr>
        <w:t xml:space="preserve">    </w:t>
      </w:r>
      <w:r w:rsidR="008E538D" w:rsidRPr="00DF38E8">
        <w:rPr>
          <w:rFonts w:ascii="Open Sans" w:hAnsi="Open Sans" w:cs="Open Sans"/>
          <w:color w:val="54575A"/>
          <w:sz w:val="20"/>
          <w:szCs w:val="20"/>
        </w:rPr>
        <w:t>Pharmaceuticals</w:t>
      </w:r>
    </w:p>
    <w:p w14:paraId="043ABF36" w14:textId="77777777" w:rsidR="00E23DAB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Northeast Pharmacy</w:t>
      </w:r>
      <w:r w:rsidR="00012FCD">
        <w:rPr>
          <w:rFonts w:ascii="Open Sans" w:hAnsi="Open Sans" w:cs="Open Sans"/>
          <w:color w:val="54575A"/>
          <w:sz w:val="20"/>
          <w:szCs w:val="20"/>
        </w:rPr>
        <w:t xml:space="preserve"> </w:t>
      </w:r>
      <w:r w:rsidR="00E23DAB">
        <w:rPr>
          <w:rFonts w:ascii="Open Sans" w:hAnsi="Open Sans" w:cs="Open Sans"/>
          <w:color w:val="54575A"/>
          <w:sz w:val="20"/>
          <w:szCs w:val="20"/>
        </w:rPr>
        <w:t xml:space="preserve">   </w:t>
      </w:r>
    </w:p>
    <w:p w14:paraId="599F10C0" w14:textId="738F6FD6" w:rsidR="008E538D" w:rsidRPr="00DF38E8" w:rsidRDefault="00E23DAB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>
        <w:rPr>
          <w:rFonts w:ascii="Open Sans" w:hAnsi="Open Sans" w:cs="Open Sans"/>
          <w:color w:val="54575A"/>
          <w:sz w:val="20"/>
          <w:szCs w:val="20"/>
        </w:rPr>
        <w:t xml:space="preserve">    </w:t>
      </w:r>
      <w:r w:rsidR="008E538D" w:rsidRPr="00DF38E8">
        <w:rPr>
          <w:rFonts w:ascii="Open Sans" w:hAnsi="Open Sans" w:cs="Open Sans"/>
          <w:color w:val="54575A"/>
          <w:sz w:val="20"/>
          <w:szCs w:val="20"/>
        </w:rPr>
        <w:t>Services</w:t>
      </w:r>
    </w:p>
    <w:p w14:paraId="46526C0C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Osco</w:t>
      </w:r>
    </w:p>
    <w:p w14:paraId="6307F3A8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P &amp; C Food Markets</w:t>
      </w:r>
    </w:p>
    <w:p w14:paraId="431B5211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Pamida</w:t>
      </w:r>
      <w:proofErr w:type="spellEnd"/>
    </w:p>
    <w:p w14:paraId="0A282E72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Park Nicollet</w:t>
      </w:r>
    </w:p>
    <w:p w14:paraId="428A7DD7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Pathmark</w:t>
      </w:r>
    </w:p>
    <w:p w14:paraId="560A844F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Pavilions</w:t>
      </w:r>
    </w:p>
    <w:p w14:paraId="6C82B76B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Price Chopper</w:t>
      </w:r>
    </w:p>
    <w:p w14:paraId="6DC37336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Publix</w:t>
      </w:r>
    </w:p>
    <w:p w14:paraId="7E27DBD2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Quality Markets</w:t>
      </w:r>
    </w:p>
    <w:p w14:paraId="5A28F535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Raley’s</w:t>
      </w:r>
    </w:p>
    <w:p w14:paraId="7053DE13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Randalls</w:t>
      </w:r>
      <w:proofErr w:type="spellEnd"/>
    </w:p>
    <w:p w14:paraId="5C7B675A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Rite Aid</w:t>
      </w:r>
    </w:p>
    <w:p w14:paraId="0538C9A1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Rosauers</w:t>
      </w:r>
      <w:proofErr w:type="spellEnd"/>
    </w:p>
    <w:p w14:paraId="6E9BE879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Rx Express</w:t>
      </w:r>
    </w:p>
    <w:p w14:paraId="6E3252A1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RXD</w:t>
      </w:r>
    </w:p>
    <w:p w14:paraId="1B98E141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Safeway</w:t>
      </w:r>
    </w:p>
    <w:p w14:paraId="53062A57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Sam’s Club</w:t>
      </w:r>
    </w:p>
    <w:p w14:paraId="797B1B2B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</w:p>
    <w:p w14:paraId="2E93407F" w14:textId="0FA37058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Sav-On</w:t>
      </w:r>
    </w:p>
    <w:p w14:paraId="621E0966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Save Mart</w:t>
      </w:r>
    </w:p>
    <w:p w14:paraId="355B6FE9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Schnucks</w:t>
      </w:r>
    </w:p>
    <w:p w14:paraId="0FE12007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Scolari’s</w:t>
      </w:r>
    </w:p>
    <w:p w14:paraId="4A9672FA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Sedano</w:t>
      </w:r>
      <w:proofErr w:type="spellEnd"/>
    </w:p>
    <w:p w14:paraId="08C5B0C6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Shaw’s</w:t>
      </w:r>
    </w:p>
    <w:p w14:paraId="231B4824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Shop ‘N Save</w:t>
      </w:r>
    </w:p>
    <w:p w14:paraId="68AB46FF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Shopko</w:t>
      </w:r>
    </w:p>
    <w:p w14:paraId="0DCF8E24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ShopRite</w:t>
      </w:r>
    </w:p>
    <w:p w14:paraId="6E8CA4F6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Snyder</w:t>
      </w:r>
    </w:p>
    <w:p w14:paraId="24A15FD0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Stop &amp; Shop</w:t>
      </w:r>
    </w:p>
    <w:p w14:paraId="5DE57E82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Sun Mart</w:t>
      </w:r>
    </w:p>
    <w:p w14:paraId="48333A29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Super Fresh</w:t>
      </w:r>
    </w:p>
    <w:p w14:paraId="704B172D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Super Rx</w:t>
      </w:r>
    </w:p>
    <w:p w14:paraId="0BC502DA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Target</w:t>
      </w:r>
    </w:p>
    <w:p w14:paraId="200B0F15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 xml:space="preserve">Texas Oncology </w:t>
      </w: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Srvs</w:t>
      </w:r>
      <w:proofErr w:type="spellEnd"/>
    </w:p>
    <w:p w14:paraId="634E60B5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The Pharm</w:t>
      </w:r>
    </w:p>
    <w:p w14:paraId="50E0F5EA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Thrifty White</w:t>
      </w:r>
    </w:p>
    <w:p w14:paraId="6146FD01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Times</w:t>
      </w:r>
    </w:p>
    <w:p w14:paraId="7B64F7E3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Tom Thumb</w:t>
      </w:r>
    </w:p>
    <w:p w14:paraId="6B86A836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Tops</w:t>
      </w:r>
    </w:p>
    <w:p w14:paraId="27F01D6C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Ukrop’s</w:t>
      </w:r>
      <w:proofErr w:type="spellEnd"/>
    </w:p>
    <w:p w14:paraId="41A5912D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United Drugs</w:t>
      </w:r>
    </w:p>
    <w:p w14:paraId="07BF3621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United Supermarkets</w:t>
      </w:r>
    </w:p>
    <w:p w14:paraId="4D8C4E1A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Vons</w:t>
      </w:r>
    </w:p>
    <w:p w14:paraId="1A9D2B8A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proofErr w:type="spellStart"/>
      <w:r w:rsidRPr="00DF38E8">
        <w:rPr>
          <w:rFonts w:ascii="Open Sans" w:hAnsi="Open Sans" w:cs="Open Sans"/>
          <w:color w:val="54575A"/>
          <w:sz w:val="20"/>
          <w:szCs w:val="20"/>
        </w:rPr>
        <w:t>Waldbaums</w:t>
      </w:r>
      <w:proofErr w:type="spellEnd"/>
    </w:p>
    <w:p w14:paraId="1A9C1CC9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Walgreens</w:t>
      </w:r>
    </w:p>
    <w:p w14:paraId="720901B7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Wal-Mart</w:t>
      </w:r>
    </w:p>
    <w:p w14:paraId="5E93BA3F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Wegmans</w:t>
      </w:r>
    </w:p>
    <w:p w14:paraId="645CEAF6" w14:textId="77777777" w:rsidR="008E538D" w:rsidRPr="00DF38E8" w:rsidRDefault="008E538D" w:rsidP="008E538D">
      <w:pPr>
        <w:autoSpaceDE w:val="0"/>
        <w:autoSpaceDN w:val="0"/>
        <w:adjustRightInd w:val="0"/>
        <w:spacing w:after="0"/>
        <w:rPr>
          <w:rFonts w:ascii="Open Sans" w:hAnsi="Open Sans" w:cs="Open Sans"/>
          <w:color w:val="54575A"/>
          <w:sz w:val="20"/>
          <w:szCs w:val="20"/>
        </w:rPr>
      </w:pPr>
      <w:r w:rsidRPr="00DF38E8">
        <w:rPr>
          <w:rFonts w:ascii="Open Sans" w:hAnsi="Open Sans" w:cs="Open Sans"/>
          <w:color w:val="54575A"/>
          <w:sz w:val="20"/>
          <w:szCs w:val="20"/>
        </w:rPr>
        <w:t>Weis</w:t>
      </w:r>
    </w:p>
    <w:p w14:paraId="29184DFF" w14:textId="6DD8A7C1" w:rsidR="008E538D" w:rsidRPr="00DF38E8" w:rsidRDefault="008E538D" w:rsidP="00DF38E8">
      <w:pPr>
        <w:rPr>
          <w:rFonts w:ascii="Open Sans" w:hAnsi="Open Sans" w:cs="Open Sans"/>
          <w:color w:val="54575A"/>
          <w:sz w:val="20"/>
          <w:szCs w:val="20"/>
        </w:rPr>
        <w:sectPr w:rsidR="008E538D" w:rsidRPr="00DF38E8" w:rsidSect="008E538D">
          <w:type w:val="continuous"/>
          <w:pgSz w:w="12240" w:h="15840" w:code="1"/>
          <w:pgMar w:top="720" w:right="720" w:bottom="720" w:left="720" w:header="0" w:footer="0" w:gutter="0"/>
          <w:cols w:num="4" w:space="720"/>
          <w:docGrid w:linePitch="360"/>
        </w:sectPr>
      </w:pPr>
      <w:r w:rsidRPr="00DF38E8">
        <w:rPr>
          <w:rFonts w:ascii="Open Sans" w:hAnsi="Open Sans" w:cs="Open Sans"/>
          <w:color w:val="54575A"/>
          <w:sz w:val="20"/>
          <w:szCs w:val="20"/>
        </w:rPr>
        <w:t>Winn Dixi</w:t>
      </w:r>
      <w:r w:rsidR="00DF38E8">
        <w:rPr>
          <w:rFonts w:ascii="Open Sans" w:hAnsi="Open Sans" w:cs="Open Sans"/>
          <w:color w:val="54575A"/>
          <w:sz w:val="20"/>
          <w:szCs w:val="20"/>
        </w:rPr>
        <w:t>e</w:t>
      </w:r>
    </w:p>
    <w:p w14:paraId="3B647825" w14:textId="77777777" w:rsidR="0075575D" w:rsidRDefault="0075575D" w:rsidP="00EE1542">
      <w:pPr>
        <w:spacing w:before="40"/>
        <w:outlineLvl w:val="0"/>
        <w:rPr>
          <w:rFonts w:ascii="Calibri" w:hAnsi="Calibri" w:cs="Calibri"/>
          <w:color w:val="000000" w:themeColor="text1"/>
          <w:sz w:val="28"/>
          <w:szCs w:val="28"/>
        </w:rPr>
        <w:sectPr w:rsidR="0075575D" w:rsidSect="0075575D">
          <w:type w:val="continuous"/>
          <w:pgSz w:w="12240" w:h="15840" w:code="1"/>
          <w:pgMar w:top="720" w:right="720" w:bottom="720" w:left="720" w:header="0" w:footer="0" w:gutter="0"/>
          <w:cols w:num="3" w:space="720"/>
          <w:docGrid w:linePitch="360"/>
        </w:sectPr>
      </w:pPr>
    </w:p>
    <w:p w14:paraId="07030A30" w14:textId="77777777" w:rsidR="00087902" w:rsidRPr="00FA7B75" w:rsidRDefault="00087902" w:rsidP="00297A04">
      <w:pPr>
        <w:pStyle w:val="NormalWeb"/>
        <w:spacing w:before="0" w:beforeAutospacing="0" w:after="150" w:afterAutospacing="0"/>
        <w:ind w:right="720"/>
        <w:rPr>
          <w:rFonts w:ascii="Calibri" w:hAnsi="Calibri" w:cs="Calibri"/>
          <w:color w:val="000000" w:themeColor="text1"/>
          <w:sz w:val="22"/>
          <w:szCs w:val="22"/>
        </w:rPr>
      </w:pPr>
    </w:p>
    <w:sectPr w:rsidR="00087902" w:rsidRPr="00FA7B75" w:rsidSect="0075575D">
      <w:type w:val="continuous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DA9A9" w14:textId="77777777" w:rsidR="00AB4DD2" w:rsidRDefault="00AB4DD2">
      <w:pPr>
        <w:spacing w:after="0" w:line="240" w:lineRule="auto"/>
      </w:pPr>
      <w:r>
        <w:separator/>
      </w:r>
    </w:p>
  </w:endnote>
  <w:endnote w:type="continuationSeparator" w:id="0">
    <w:p w14:paraId="7E168280" w14:textId="77777777" w:rsidR="00AB4DD2" w:rsidRDefault="00AB4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GSMinchoE">
    <w:altName w:val="HGS明朝E"/>
    <w:charset w:val="80"/>
    <w:family w:val="roman"/>
    <w:pitch w:val="variable"/>
    <w:sig w:usb0="E00002FF" w:usb1="2AC7EDFE" w:usb2="00000012" w:usb3="00000000" w:csb0="0002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Gisha">
    <w:altName w:val="Segoe UI Semibold"/>
    <w:charset w:val="B1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8357439"/>
      <w:docPartObj>
        <w:docPartGallery w:val="Page Numbers (Bottom of Page)"/>
        <w:docPartUnique/>
      </w:docPartObj>
    </w:sdtPr>
    <w:sdtEndPr>
      <w:rPr>
        <w:rFonts w:ascii="Open Sans" w:hAnsi="Open Sans" w:cs="Open Sans"/>
        <w:b/>
        <w:bCs/>
        <w:noProof/>
        <w:sz w:val="16"/>
        <w:szCs w:val="16"/>
      </w:rPr>
    </w:sdtEndPr>
    <w:sdtContent>
      <w:p w14:paraId="138F0DC2" w14:textId="1BACF860" w:rsidR="005904F6" w:rsidRDefault="005904F6" w:rsidP="005904F6">
        <w:pPr>
          <w:pStyle w:val="Footer"/>
          <w:jc w:val="right"/>
        </w:pPr>
      </w:p>
      <w:p w14:paraId="2906FBB1" w14:textId="77777777" w:rsidR="005904F6" w:rsidRDefault="005904F6" w:rsidP="005904F6">
        <w:pPr>
          <w:pStyle w:val="NormalWeb"/>
          <w:spacing w:before="0" w:beforeAutospacing="0" w:after="0" w:afterAutospacing="0"/>
          <w:jc w:val="right"/>
          <w:rPr>
            <w:rFonts w:ascii="Open Sans" w:eastAsia="Open Sans" w:hAnsi="Open Sans" w:cs="Open Sans"/>
            <w:color w:val="54575A"/>
            <w:kern w:val="24"/>
            <w:sz w:val="16"/>
            <w:szCs w:val="16"/>
          </w:rPr>
        </w:pPr>
        <w:r w:rsidRPr="2FB8B9EE">
          <w:rPr>
            <w:rFonts w:ascii="Open Sans" w:eastAsia="Open Sans" w:hAnsi="Open Sans" w:cs="Open Sans"/>
            <w:color w:val="54575A"/>
            <w:kern w:val="24"/>
            <w:sz w:val="16"/>
            <w:szCs w:val="16"/>
          </w:rPr>
          <w:t xml:space="preserve">© 2021 Matrix Healthcare Services, Inc.  </w:t>
        </w:r>
        <w:proofErr w:type="gramStart"/>
        <w:r w:rsidRPr="2FB8B9EE">
          <w:rPr>
            <w:rFonts w:ascii="Open Sans" w:eastAsia="Open Sans" w:hAnsi="Open Sans" w:cs="Open Sans"/>
            <w:color w:val="54575A"/>
            <w:kern w:val="24"/>
            <w:sz w:val="16"/>
            <w:szCs w:val="16"/>
          </w:rPr>
          <w:t>l  An</w:t>
        </w:r>
        <w:proofErr w:type="gramEnd"/>
        <w:r w:rsidRPr="2FB8B9EE">
          <w:rPr>
            <w:rFonts w:ascii="Open Sans" w:eastAsia="Open Sans" w:hAnsi="Open Sans" w:cs="Open Sans"/>
            <w:color w:val="54575A"/>
            <w:kern w:val="24"/>
            <w:sz w:val="16"/>
            <w:szCs w:val="16"/>
          </w:rPr>
          <w:t xml:space="preserve"> Express Scripts Company.  </w:t>
        </w:r>
        <w:proofErr w:type="gramStart"/>
        <w:r>
          <w:rPr>
            <w:rFonts w:ascii="Open Sans" w:eastAsia="Open Sans" w:hAnsi="Open Sans" w:cs="Open Sans"/>
            <w:color w:val="54575A"/>
            <w:kern w:val="24"/>
            <w:sz w:val="16"/>
            <w:szCs w:val="16"/>
          </w:rPr>
          <w:t>|</w:t>
        </w:r>
        <w:r w:rsidRPr="2FB8B9EE">
          <w:rPr>
            <w:rFonts w:ascii="Open Sans" w:eastAsia="Open Sans" w:hAnsi="Open Sans" w:cs="Open Sans"/>
            <w:color w:val="54575A"/>
            <w:kern w:val="24"/>
            <w:sz w:val="16"/>
            <w:szCs w:val="16"/>
          </w:rPr>
          <w:t xml:space="preserve">  All</w:t>
        </w:r>
        <w:proofErr w:type="gramEnd"/>
        <w:r w:rsidRPr="2FB8B9EE">
          <w:rPr>
            <w:rFonts w:ascii="Open Sans" w:eastAsia="Open Sans" w:hAnsi="Open Sans" w:cs="Open Sans"/>
            <w:color w:val="54575A"/>
            <w:kern w:val="24"/>
            <w:sz w:val="16"/>
            <w:szCs w:val="16"/>
          </w:rPr>
          <w:t xml:space="preserve"> Rights Reserved.</w:t>
        </w:r>
      </w:p>
      <w:p w14:paraId="69A91843" w14:textId="683562E0" w:rsidR="005904F6" w:rsidRDefault="005904F6" w:rsidP="005904F6">
        <w:pPr>
          <w:pStyle w:val="NormalWeb"/>
          <w:spacing w:before="0" w:beforeAutospacing="0" w:after="0" w:afterAutospacing="0"/>
          <w:jc w:val="right"/>
          <w:rPr>
            <w:rFonts w:ascii="Open Sans" w:eastAsia="Open Sans" w:hAnsi="Open Sans" w:cs="Open Sans"/>
            <w:b/>
            <w:bCs/>
            <w:noProof/>
            <w:color w:val="54575A"/>
            <w:sz w:val="16"/>
            <w:szCs w:val="16"/>
          </w:rPr>
        </w:pPr>
        <w:r w:rsidRPr="2FB8B9EE">
          <w:rPr>
            <w:rFonts w:ascii="Open Sans" w:eastAsia="Open Sans" w:hAnsi="Open Sans" w:cs="Open Sans"/>
            <w:color w:val="54575A"/>
            <w:kern w:val="24"/>
            <w:sz w:val="16"/>
            <w:szCs w:val="16"/>
          </w:rPr>
          <w:t xml:space="preserve">Page </w:t>
        </w:r>
        <w:r w:rsidRPr="2FB8B9EE">
          <w:rPr>
            <w:rFonts w:ascii="Open Sans" w:eastAsia="Open Sans" w:hAnsi="Open Sans" w:cs="Open Sans"/>
            <w:b/>
            <w:bCs/>
            <w:noProof/>
            <w:color w:val="54575A"/>
            <w:sz w:val="16"/>
            <w:szCs w:val="16"/>
          </w:rPr>
          <w:fldChar w:fldCharType="begin"/>
        </w:r>
        <w:r w:rsidRPr="00353BB3">
          <w:rPr>
            <w:rFonts w:ascii="Gisha" w:hAnsi="Gisha" w:cs="Gisha"/>
            <w:b/>
            <w:bCs/>
            <w:color w:val="54575A"/>
            <w:sz w:val="16"/>
            <w:szCs w:val="16"/>
          </w:rPr>
          <w:instrText xml:space="preserve"> PAGE   \* MERGEFORMAT </w:instrText>
        </w:r>
        <w:r w:rsidRPr="2FB8B9EE">
          <w:rPr>
            <w:rFonts w:ascii="Gisha" w:eastAsia="Book Antiqua" w:hAnsi="Gisha" w:cs="Gisha"/>
            <w:b/>
            <w:bCs/>
            <w:color w:val="54575A"/>
            <w:sz w:val="16"/>
            <w:szCs w:val="16"/>
          </w:rPr>
          <w:fldChar w:fldCharType="separate"/>
        </w:r>
        <w:r w:rsidR="00295303" w:rsidRPr="00295303">
          <w:rPr>
            <w:rFonts w:ascii="Gisha" w:eastAsia="Book Antiqua" w:hAnsi="Gisha" w:cs="Gisha"/>
            <w:b/>
            <w:bCs/>
            <w:noProof/>
            <w:color w:val="54575A"/>
            <w:sz w:val="16"/>
            <w:szCs w:val="16"/>
          </w:rPr>
          <w:t>1</w:t>
        </w:r>
        <w:r w:rsidRPr="2FB8B9EE">
          <w:rPr>
            <w:rFonts w:ascii="Open Sans" w:eastAsia="Open Sans" w:hAnsi="Open Sans" w:cs="Open Sans"/>
            <w:b/>
            <w:bCs/>
            <w:noProof/>
            <w:color w:val="54575A"/>
            <w:sz w:val="16"/>
            <w:szCs w:val="16"/>
          </w:rPr>
          <w:fldChar w:fldCharType="end"/>
        </w:r>
      </w:p>
      <w:p w14:paraId="084ECB58" w14:textId="59E56FDB" w:rsidR="00AA73D5" w:rsidRPr="005904F6" w:rsidRDefault="00D75D4F" w:rsidP="005904F6">
        <w:pPr>
          <w:widowControl w:val="0"/>
          <w:rPr>
            <w:rFonts w:ascii="Open Sans" w:eastAsia="Open Sans" w:hAnsi="Open Sans" w:cs="Open Sans"/>
            <w:color w:val="54575A"/>
            <w:kern w:val="24"/>
            <w:sz w:val="16"/>
            <w:szCs w:val="16"/>
          </w:rPr>
        </w:pPr>
        <w:r w:rsidRPr="00D75D4F">
          <w:rPr>
            <w:rFonts w:ascii="Open Sans" w:eastAsia="Open Sans" w:hAnsi="Open Sans" w:cs="Open Sans"/>
            <w:color w:val="54575A"/>
            <w:kern w:val="24"/>
            <w:sz w:val="16"/>
            <w:szCs w:val="16"/>
          </w:rPr>
          <w:t>CRP1806_0245 EME46657 OT48016O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922DE" w14:textId="5D3CF58E" w:rsidR="00EB71B7" w:rsidRPr="00EB71B7" w:rsidRDefault="0016755B" w:rsidP="003168A6">
    <w:pPr>
      <w:pStyle w:val="Footer"/>
      <w:ind w:left="-720" w:right="-720"/>
    </w:pPr>
    <w:r w:rsidRPr="0016755B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6A52948" wp14:editId="68810FF9">
              <wp:simplePos x="0" y="0"/>
              <wp:positionH relativeFrom="page">
                <wp:posOffset>205740</wp:posOffset>
              </wp:positionH>
              <wp:positionV relativeFrom="paragraph">
                <wp:posOffset>446405</wp:posOffset>
              </wp:positionV>
              <wp:extent cx="5300869" cy="400110"/>
              <wp:effectExtent l="0" t="0" r="0" b="0"/>
              <wp:wrapNone/>
              <wp:docPr id="3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0869" cy="4001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0B04633" w14:textId="77777777" w:rsidR="0016755B" w:rsidRPr="00EE5510" w:rsidRDefault="0016755B" w:rsidP="0016755B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EE5510">
                            <w:rPr>
                              <w:rFonts w:ascii="Calibri" w:hAnsi="Calibri" w:cs="Calibri"/>
                              <w:kern w:val="24"/>
                              <w:sz w:val="16"/>
                              <w:szCs w:val="16"/>
                            </w:rPr>
                            <w:t>© 2017 Matrix Healthcare Services, Inc. | An Express Scripts Company.</w:t>
                          </w:r>
                          <w:r w:rsidRPr="00EE5510">
                            <w:rPr>
                              <w:rFonts w:ascii="Calibri" w:hAnsi="Calibri" w:cs="Calibri"/>
                              <w:kern w:val="24"/>
                              <w:sz w:val="16"/>
                              <w:szCs w:val="16"/>
                            </w:rPr>
                            <w:br/>
                            <w:t xml:space="preserve">  All Rights Reserved.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A52948" id="_x0000_t202" coordsize="21600,21600" o:spt="202" path="m,l,21600r21600,l21600,xe">
              <v:stroke joinstyle="miter"/>
              <v:path gradientshapeok="t" o:connecttype="rect"/>
            </v:shapetype>
            <v:shape id="TextBox 5" o:spid="_x0000_s1040" type="#_x0000_t202" style="position:absolute;left:0;text-align:left;margin-left:16.2pt;margin-top:35.15pt;width:417.4pt;height:31.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" filled="f" stroked="f">
              <v:textbox style="mso-fit-shape-to-text:t">
                <w:txbxContent>
                  <w:p w14:paraId="00B04633" w14:textId="77777777" w:rsidR="0016755B" w:rsidRPr="00EE5510" w:rsidRDefault="0016755B" w:rsidP="0016755B">
                    <w:pPr>
                      <w:pStyle w:val="NormalWeb"/>
                      <w:spacing w:before="0" w:beforeAutospacing="0" w:after="0" w:afterAutospacing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EE5510">
                      <w:rPr>
                        <w:rFonts w:ascii="Calibri" w:hAnsi="Calibri" w:cs="Calibri"/>
                        <w:kern w:val="24"/>
                        <w:sz w:val="16"/>
                        <w:szCs w:val="16"/>
                      </w:rPr>
                      <w:t>© 2017 Matrix Healthcare Services, Inc. | An Express Scripts Company.</w:t>
                    </w:r>
                    <w:r w:rsidRPr="00EE5510">
                      <w:rPr>
                        <w:rFonts w:ascii="Calibri" w:hAnsi="Calibri" w:cs="Calibri"/>
                        <w:kern w:val="24"/>
                        <w:sz w:val="16"/>
                        <w:szCs w:val="16"/>
                      </w:rPr>
                      <w:br/>
                      <w:t xml:space="preserve">  All Rights Reserved.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33045">
      <w:rPr>
        <w:noProof/>
      </w:rPr>
      <w:drawing>
        <wp:inline distT="0" distB="0" distL="0" distR="0" wp14:anchorId="0C8C5D2C" wp14:editId="3A4EA9E2">
          <wp:extent cx="7772400" cy="109749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9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932D1" w14:textId="77777777" w:rsidR="00AB4DD2" w:rsidRDefault="00AB4DD2">
      <w:pPr>
        <w:spacing w:after="0" w:line="240" w:lineRule="auto"/>
      </w:pPr>
      <w:r>
        <w:separator/>
      </w:r>
    </w:p>
  </w:footnote>
  <w:footnote w:type="continuationSeparator" w:id="0">
    <w:p w14:paraId="30AE66E2" w14:textId="77777777" w:rsidR="00AB4DD2" w:rsidRDefault="00AB4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072C5" w14:textId="50A85DFB" w:rsidR="00AA73D5" w:rsidRPr="00DE330B" w:rsidRDefault="00DE330B" w:rsidP="000D0340">
    <w:pPr>
      <w:tabs>
        <w:tab w:val="left" w:pos="9139"/>
      </w:tabs>
      <w:rPr>
        <w:rFonts w:ascii="Open Sans" w:hAnsi="Open Sans" w:cs="Open Sans"/>
        <w:b/>
        <w:color w:val="F46906"/>
        <w:sz w:val="27"/>
        <w:szCs w:val="27"/>
      </w:rPr>
    </w:pPr>
    <w:r w:rsidRPr="00DE330B">
      <w:rPr>
        <w:noProof/>
        <w:sz w:val="27"/>
        <w:szCs w:val="27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7A78724" wp14:editId="16297DB1">
              <wp:simplePos x="0" y="0"/>
              <wp:positionH relativeFrom="column">
                <wp:posOffset>5838825</wp:posOffset>
              </wp:positionH>
              <wp:positionV relativeFrom="paragraph">
                <wp:posOffset>110490</wp:posOffset>
              </wp:positionV>
              <wp:extent cx="1129047" cy="34671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9047" cy="346710"/>
                        <a:chOff x="942597" y="0"/>
                        <a:chExt cx="1129047" cy="40386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584" y="0"/>
                          <a:ext cx="98806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Straight Connector 8"/>
                      <wps:cNvCnPr/>
                      <wps:spPr>
                        <a:xfrm>
                          <a:off x="942597" y="68479"/>
                          <a:ext cx="0" cy="2919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C1C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F67A34" id="Group 2" o:spid="_x0000_s1026" style="position:absolute;margin-left:459.75pt;margin-top:8.7pt;width:88.9pt;height:27.3pt;z-index:251657216;mso-width-relative:margin;mso-height-relative:margin" coordorigin="9425" coordsize="11290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835;width:9881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">
                <v:imagedata r:id="rId2" o:title=""/>
                <v:path arrowok="t"/>
              </v:shape>
              <v:line id="Straight Connector 8" o:spid="_x0000_s1028" style="position:absolute;visibility:visible;mso-wrap-style:square" from="9425,684" to="9425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" strokecolor="#c0c1c2" strokeweight="1pt"/>
            </v:group>
          </w:pict>
        </mc:Fallback>
      </mc:AlternateContent>
    </w:r>
    <w:r w:rsidR="00653C41" w:rsidRPr="00DE330B">
      <w:rPr>
        <w:noProof/>
        <w:sz w:val="27"/>
        <w:szCs w:val="27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8C5AD39" wp14:editId="302BD431">
              <wp:simplePos x="0" y="0"/>
              <wp:positionH relativeFrom="column">
                <wp:posOffset>-451914</wp:posOffset>
              </wp:positionH>
              <wp:positionV relativeFrom="paragraph">
                <wp:posOffset>-640080</wp:posOffset>
              </wp:positionV>
              <wp:extent cx="7769757" cy="1099394"/>
              <wp:effectExtent l="0" t="0" r="3175" b="571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9757" cy="1099394"/>
                      </a:xfrm>
                      <a:prstGeom prst="rect">
                        <a:avLst/>
                      </a:prstGeom>
                      <a:solidFill>
                        <a:srgbClr val="F4F4F4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93A558" id="Rectangle 1" o:spid="_x0000_s1026" style="position:absolute;margin-left:-35.6pt;margin-top:-50.4pt;width:611.8pt;height:86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" fillcolor="#f4f4f4" stroked="f" strokeweight="1pt">
              <v:fill opacity="32896f"/>
            </v:rect>
          </w:pict>
        </mc:Fallback>
      </mc:AlternateContent>
    </w:r>
    <w:r w:rsidR="00D75D4F" w:rsidRPr="00DE330B">
      <w:rPr>
        <w:rFonts w:ascii="Open Sans" w:hAnsi="Open Sans" w:cs="Open Sans"/>
        <w:b/>
        <w:color w:val="F46906"/>
        <w:sz w:val="27"/>
        <w:szCs w:val="27"/>
      </w:rPr>
      <w:t>Workers’ Compensation</w:t>
    </w:r>
    <w:r w:rsidR="00E23DAB" w:rsidRPr="00DE330B">
      <w:rPr>
        <w:rFonts w:ascii="Open Sans" w:hAnsi="Open Sans" w:cs="Open Sans"/>
        <w:b/>
        <w:color w:val="F46906"/>
        <w:sz w:val="27"/>
        <w:szCs w:val="27"/>
      </w:rPr>
      <w:t xml:space="preserve"> </w:t>
    </w:r>
    <w:r w:rsidR="004944F7" w:rsidRPr="00DE330B">
      <w:rPr>
        <w:rFonts w:ascii="Open Sans" w:hAnsi="Open Sans" w:cs="Open Sans"/>
        <w:b/>
        <w:color w:val="F46906"/>
        <w:sz w:val="27"/>
        <w:szCs w:val="27"/>
      </w:rPr>
      <w:t>Temporary Prescription ID Card</w:t>
    </w:r>
    <w:r w:rsidR="000146A6">
      <w:rPr>
        <w:rFonts w:ascii="Open Sans" w:hAnsi="Open Sans" w:cs="Open Sans"/>
        <w:b/>
        <w:color w:val="F46906"/>
        <w:sz w:val="27"/>
        <w:szCs w:val="27"/>
      </w:rPr>
      <w:t xml:space="preserve">    </w:t>
    </w:r>
    <w:r w:rsidR="00295303">
      <w:rPr>
        <w:noProof/>
      </w:rPr>
      <w:drawing>
        <wp:inline distT="0" distB="0" distL="0" distR="0" wp14:anchorId="662A5454" wp14:editId="77FC7426">
          <wp:extent cx="552450" cy="476250"/>
          <wp:effectExtent l="0" t="0" r="0" b="0"/>
          <wp:docPr id="28" name="Picture 28" descr="Return to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eturn to Home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649" cy="477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46A6">
      <w:rPr>
        <w:rFonts w:ascii="Open Sans" w:hAnsi="Open Sans" w:cs="Open Sans"/>
        <w:b/>
        <w:color w:val="F46906"/>
        <w:sz w:val="27"/>
        <w:szCs w:val="27"/>
      </w:rPr>
      <w:t xml:space="preserve">   </w:t>
    </w:r>
    <w:r w:rsidR="000D0340" w:rsidRPr="00DE330B">
      <w:rPr>
        <w:rFonts w:ascii="Open Sans" w:hAnsi="Open Sans" w:cs="Open Sans"/>
        <w:b/>
        <w:color w:val="F46906"/>
        <w:sz w:val="27"/>
        <w:szCs w:val="27"/>
      </w:rPr>
      <w:tab/>
    </w:r>
    <w:r w:rsidR="004944F7" w:rsidRPr="00DE330B">
      <w:rPr>
        <w:rFonts w:ascii="Open Sans" w:hAnsi="Open Sans" w:cs="Open Sans"/>
        <w:b/>
        <w:color w:val="F46906"/>
        <w:sz w:val="27"/>
        <w:szCs w:val="27"/>
      </w:rPr>
      <w:br/>
    </w:r>
    <w:r w:rsidR="000146A6">
      <w:rPr>
        <w:rFonts w:ascii="Open Sans" w:hAnsi="Open Sans" w:cs="Open Sans"/>
        <w:b/>
        <w:color w:val="F46906"/>
        <w:sz w:val="27"/>
        <w:szCs w:val="27"/>
      </w:rPr>
      <w:t xml:space="preserve">                                                                                                     </w:t>
    </w:r>
    <w:r w:rsidR="000146A6">
      <w:rPr>
        <w:rFonts w:ascii="Open Sans" w:hAnsi="Open Sans" w:cs="Open Sans"/>
        <w:b/>
        <w:color w:val="F46906"/>
        <w:sz w:val="27"/>
        <w:szCs w:val="27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5B8C0" w14:textId="281B56BE" w:rsidR="00CB1240" w:rsidRDefault="00D37049" w:rsidP="00133045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DB7F2E" wp14:editId="4926F189">
              <wp:simplePos x="0" y="0"/>
              <wp:positionH relativeFrom="column">
                <wp:posOffset>-175260</wp:posOffset>
              </wp:positionH>
              <wp:positionV relativeFrom="paragraph">
                <wp:posOffset>207010</wp:posOffset>
              </wp:positionV>
              <wp:extent cx="5097780" cy="685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778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25D533" w14:textId="58D16521" w:rsidR="00D37049" w:rsidRPr="00EE1542" w:rsidRDefault="00EE1542">
                          <w:pPr>
                            <w:rPr>
                              <w:rFonts w:ascii="Calibri" w:hAnsi="Calibri" w:cs="Calibri"/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  <w:r w:rsidRPr="00EE1542">
                            <w:rPr>
                              <w:rFonts w:ascii="Calibri" w:hAnsi="Calibri" w:cs="Calibri"/>
                              <w:color w:val="FFFFFF" w:themeColor="background1"/>
                              <w:sz w:val="56"/>
                              <w:szCs w:val="72"/>
                            </w:rPr>
                            <w:t xml:space="preserve">The Express Scripts mobile app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DB7F2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left:0;text-align:left;margin-left:-13.8pt;margin-top:16.3pt;width:401.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" filled="f" stroked="f" strokeweight=".5pt">
              <v:textbox>
                <w:txbxContent>
                  <w:p w14:paraId="2C25D533" w14:textId="58D16521" w:rsidR="00D37049" w:rsidRPr="00EE1542" w:rsidRDefault="00EE1542">
                    <w:pPr>
                      <w:rPr>
                        <w:rFonts w:ascii="Calibri" w:hAnsi="Calibri" w:cs="Calibri"/>
                        <w:color w:val="FFFFFF" w:themeColor="background1"/>
                        <w:sz w:val="56"/>
                        <w:szCs w:val="72"/>
                      </w:rPr>
                    </w:pPr>
                    <w:r w:rsidRPr="00EE1542">
                      <w:rPr>
                        <w:rFonts w:ascii="Calibri" w:hAnsi="Calibri" w:cs="Calibri"/>
                        <w:color w:val="FFFFFF" w:themeColor="background1"/>
                        <w:sz w:val="56"/>
                        <w:szCs w:val="72"/>
                      </w:rPr>
                      <w:t xml:space="preserve">The Express Scripts mobile app </w:t>
                    </w:r>
                  </w:p>
                </w:txbxContent>
              </v:textbox>
            </v:shape>
          </w:pict>
        </mc:Fallback>
      </mc:AlternateContent>
    </w:r>
    <w:r w:rsidR="00133045">
      <w:rPr>
        <w:noProof/>
      </w:rPr>
      <w:drawing>
        <wp:inline distT="0" distB="0" distL="0" distR="0" wp14:anchorId="0C0A8771" wp14:editId="760CEA2F">
          <wp:extent cx="7772400" cy="911098"/>
          <wp:effectExtent l="0" t="0" r="0" b="381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1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F51E3"/>
    <w:multiLevelType w:val="hybridMultilevel"/>
    <w:tmpl w:val="458ED916"/>
    <w:lvl w:ilvl="0" w:tplc="9586E1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7181A" w:themeColor="text2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014D7"/>
    <w:multiLevelType w:val="hybridMultilevel"/>
    <w:tmpl w:val="7C2646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C6C9B"/>
    <w:multiLevelType w:val="hybridMultilevel"/>
    <w:tmpl w:val="A0E04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F1410"/>
    <w:multiLevelType w:val="hybridMultilevel"/>
    <w:tmpl w:val="B7A47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47589"/>
    <w:multiLevelType w:val="hybridMultilevel"/>
    <w:tmpl w:val="D41854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25C23"/>
    <w:multiLevelType w:val="hybridMultilevel"/>
    <w:tmpl w:val="35EA9E78"/>
    <w:lvl w:ilvl="0" w:tplc="C798C3F4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46797B"/>
        <w:u w:color="178DBB" w:themeColor="accent4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6E24308D"/>
    <w:multiLevelType w:val="multilevel"/>
    <w:tmpl w:val="EBFA996E"/>
    <w:lvl w:ilvl="0">
      <w:start w:val="1"/>
      <w:numFmt w:val="bullet"/>
      <w:pStyle w:val="Bullets"/>
      <w:lvlText w:val="•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178DBB" w:themeColor="accent4"/>
        <w:sz w:val="28"/>
      </w:rPr>
    </w:lvl>
    <w:lvl w:ilvl="1">
      <w:start w:val="1"/>
      <w:numFmt w:val="bullet"/>
      <w:lvlText w:val=""/>
      <w:lvlJc w:val="left"/>
      <w:pPr>
        <w:ind w:left="1008" w:hanging="288"/>
      </w:pPr>
      <w:rPr>
        <w:rFonts w:ascii="Symbol" w:hAnsi="Symbol" w:hint="default"/>
        <w:color w:val="595959" w:themeColor="text1" w:themeTint="A6"/>
      </w:rPr>
    </w:lvl>
    <w:lvl w:ilvl="2">
      <w:start w:val="1"/>
      <w:numFmt w:val="bullet"/>
      <w:pStyle w:val="Bullets3"/>
      <w:lvlText w:val=""/>
      <w:lvlJc w:val="left"/>
      <w:pPr>
        <w:ind w:left="1728" w:hanging="288"/>
      </w:pPr>
      <w:rPr>
        <w:rFonts w:ascii="Symbol" w:hAnsi="Symbol" w:hint="default"/>
        <w:color w:val="595959" w:themeColor="text1" w:themeTint="A6"/>
      </w:rPr>
    </w:lvl>
    <w:lvl w:ilvl="3">
      <w:start w:val="1"/>
      <w:numFmt w:val="bullet"/>
      <w:pStyle w:val="Bullets4"/>
      <w:lvlText w:val=""/>
      <w:lvlJc w:val="left"/>
      <w:pPr>
        <w:ind w:left="2448" w:hanging="288"/>
      </w:pPr>
      <w:rPr>
        <w:rFonts w:ascii="Symbol" w:hAnsi="Symbol" w:hint="default"/>
        <w:color w:val="595959" w:themeColor="text1" w:themeTint="A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E35"/>
    <w:rsid w:val="00012FCD"/>
    <w:rsid w:val="000146A6"/>
    <w:rsid w:val="00024702"/>
    <w:rsid w:val="00052756"/>
    <w:rsid w:val="000766FD"/>
    <w:rsid w:val="00082166"/>
    <w:rsid w:val="0008689A"/>
    <w:rsid w:val="00087902"/>
    <w:rsid w:val="000A152A"/>
    <w:rsid w:val="000B0D7D"/>
    <w:rsid w:val="000B5971"/>
    <w:rsid w:val="000D0340"/>
    <w:rsid w:val="00107464"/>
    <w:rsid w:val="00121E7A"/>
    <w:rsid w:val="00133045"/>
    <w:rsid w:val="00141930"/>
    <w:rsid w:val="0015247F"/>
    <w:rsid w:val="0016755B"/>
    <w:rsid w:val="001C47BB"/>
    <w:rsid w:val="001F2668"/>
    <w:rsid w:val="00206C78"/>
    <w:rsid w:val="00211556"/>
    <w:rsid w:val="00224B9D"/>
    <w:rsid w:val="00232030"/>
    <w:rsid w:val="00292E07"/>
    <w:rsid w:val="00295303"/>
    <w:rsid w:val="00297A04"/>
    <w:rsid w:val="002B5788"/>
    <w:rsid w:val="003168A6"/>
    <w:rsid w:val="0038520A"/>
    <w:rsid w:val="003C3B36"/>
    <w:rsid w:val="003C5E1B"/>
    <w:rsid w:val="003D70A2"/>
    <w:rsid w:val="0041249F"/>
    <w:rsid w:val="00414084"/>
    <w:rsid w:val="00424253"/>
    <w:rsid w:val="00425680"/>
    <w:rsid w:val="00482F7B"/>
    <w:rsid w:val="00485109"/>
    <w:rsid w:val="004911B8"/>
    <w:rsid w:val="004944F7"/>
    <w:rsid w:val="004B28F3"/>
    <w:rsid w:val="004B7F52"/>
    <w:rsid w:val="004C5D9F"/>
    <w:rsid w:val="00542443"/>
    <w:rsid w:val="00544506"/>
    <w:rsid w:val="00580D9B"/>
    <w:rsid w:val="00581C6D"/>
    <w:rsid w:val="005858D3"/>
    <w:rsid w:val="005904F6"/>
    <w:rsid w:val="005922DF"/>
    <w:rsid w:val="005B2F9C"/>
    <w:rsid w:val="005E0752"/>
    <w:rsid w:val="00603C81"/>
    <w:rsid w:val="00616AD1"/>
    <w:rsid w:val="00632AFD"/>
    <w:rsid w:val="0063548C"/>
    <w:rsid w:val="00642266"/>
    <w:rsid w:val="00653C41"/>
    <w:rsid w:val="0068292F"/>
    <w:rsid w:val="006B7634"/>
    <w:rsid w:val="006D05F6"/>
    <w:rsid w:val="006E5312"/>
    <w:rsid w:val="006F2F5F"/>
    <w:rsid w:val="00710736"/>
    <w:rsid w:val="0075470C"/>
    <w:rsid w:val="0075575D"/>
    <w:rsid w:val="00764BAC"/>
    <w:rsid w:val="007704DA"/>
    <w:rsid w:val="00796D2B"/>
    <w:rsid w:val="007B7EE4"/>
    <w:rsid w:val="007C437C"/>
    <w:rsid w:val="007E4461"/>
    <w:rsid w:val="007E61E6"/>
    <w:rsid w:val="008200D0"/>
    <w:rsid w:val="00853989"/>
    <w:rsid w:val="008B6DAA"/>
    <w:rsid w:val="008E003A"/>
    <w:rsid w:val="008E538D"/>
    <w:rsid w:val="00930B0D"/>
    <w:rsid w:val="00970DB3"/>
    <w:rsid w:val="00984BF7"/>
    <w:rsid w:val="009E6FCE"/>
    <w:rsid w:val="00A32C28"/>
    <w:rsid w:val="00A3548C"/>
    <w:rsid w:val="00A579F7"/>
    <w:rsid w:val="00A61E32"/>
    <w:rsid w:val="00AA73D5"/>
    <w:rsid w:val="00AB47F9"/>
    <w:rsid w:val="00AB4DD2"/>
    <w:rsid w:val="00AD4285"/>
    <w:rsid w:val="00AE173F"/>
    <w:rsid w:val="00B0443F"/>
    <w:rsid w:val="00B048C2"/>
    <w:rsid w:val="00B6291E"/>
    <w:rsid w:val="00B81552"/>
    <w:rsid w:val="00BA6BF3"/>
    <w:rsid w:val="00BB1723"/>
    <w:rsid w:val="00BB1A84"/>
    <w:rsid w:val="00BC4E35"/>
    <w:rsid w:val="00BE0ACD"/>
    <w:rsid w:val="00C130AE"/>
    <w:rsid w:val="00C14055"/>
    <w:rsid w:val="00C1671C"/>
    <w:rsid w:val="00C4082C"/>
    <w:rsid w:val="00C4422B"/>
    <w:rsid w:val="00C910AB"/>
    <w:rsid w:val="00CB1240"/>
    <w:rsid w:val="00CB7689"/>
    <w:rsid w:val="00CC726E"/>
    <w:rsid w:val="00CF141E"/>
    <w:rsid w:val="00D35178"/>
    <w:rsid w:val="00D37049"/>
    <w:rsid w:val="00D475D8"/>
    <w:rsid w:val="00D74E33"/>
    <w:rsid w:val="00D75D4F"/>
    <w:rsid w:val="00DA278B"/>
    <w:rsid w:val="00DC49BA"/>
    <w:rsid w:val="00DD3DE8"/>
    <w:rsid w:val="00DE0A7C"/>
    <w:rsid w:val="00DE330B"/>
    <w:rsid w:val="00DF38E8"/>
    <w:rsid w:val="00E12850"/>
    <w:rsid w:val="00E233B1"/>
    <w:rsid w:val="00E23DAB"/>
    <w:rsid w:val="00E96A59"/>
    <w:rsid w:val="00EA508A"/>
    <w:rsid w:val="00EB00D7"/>
    <w:rsid w:val="00EB71B7"/>
    <w:rsid w:val="00EE1542"/>
    <w:rsid w:val="00EE5510"/>
    <w:rsid w:val="00F1769E"/>
    <w:rsid w:val="00F6656A"/>
    <w:rsid w:val="00F766EF"/>
    <w:rsid w:val="00F85249"/>
    <w:rsid w:val="00F909A1"/>
    <w:rsid w:val="00F96975"/>
    <w:rsid w:val="00FA7B75"/>
    <w:rsid w:val="00FE4EBF"/>
    <w:rsid w:val="00FE6178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8B2E285"/>
  <w15:docId w15:val="{B557F69F-BBDF-4D91-95A6-E32BD67DD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19"/>
        <w:szCs w:val="19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F6"/>
  </w:style>
  <w:style w:type="paragraph" w:styleId="Heading1">
    <w:name w:val="heading 1"/>
    <w:basedOn w:val="Normal"/>
    <w:next w:val="Normal"/>
    <w:link w:val="Heading1Char"/>
    <w:uiPriority w:val="9"/>
    <w:qFormat/>
    <w:rsid w:val="005922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07B67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Spacing">
    <w:name w:val="No Spacing"/>
    <w:uiPriority w:val="1"/>
    <w:qFormat/>
    <w:pPr>
      <w:spacing w:after="0" w:line="264" w:lineRule="auto"/>
    </w:pPr>
  </w:style>
  <w:style w:type="paragraph" w:customStyle="1" w:styleId="Name">
    <w:name w:val="Name"/>
    <w:basedOn w:val="Normal"/>
    <w:uiPriority w:val="2"/>
    <w:qFormat/>
    <w:pPr>
      <w:spacing w:after="0" w:line="216" w:lineRule="auto"/>
    </w:pPr>
    <w:rPr>
      <w:rFonts w:asciiTheme="majorHAnsi" w:eastAsiaTheme="majorEastAsia" w:hAnsiTheme="majorHAnsi" w:cstheme="majorBidi"/>
      <w:color w:val="11826C" w:themeColor="accent1" w:themeShade="BF"/>
      <w:sz w:val="28"/>
      <w:szCs w:val="28"/>
    </w:rPr>
  </w:style>
  <w:style w:type="paragraph" w:styleId="Date">
    <w:name w:val="Date"/>
    <w:basedOn w:val="Normal"/>
    <w:next w:val="Normal"/>
    <w:link w:val="DateChar"/>
    <w:uiPriority w:val="2"/>
    <w:unhideWhenUsed/>
    <w:pPr>
      <w:spacing w:after="400"/>
    </w:pPr>
  </w:style>
  <w:style w:type="character" w:customStyle="1" w:styleId="DateChar">
    <w:name w:val="Date Char"/>
    <w:basedOn w:val="DefaultParagraphFont"/>
    <w:link w:val="Date"/>
    <w:uiPriority w:val="2"/>
  </w:style>
  <w:style w:type="paragraph" w:customStyle="1" w:styleId="ContactInfo">
    <w:name w:val="Contact Info"/>
    <w:basedOn w:val="Normal"/>
    <w:uiPriority w:val="2"/>
    <w:qFormat/>
    <w:pPr>
      <w:spacing w:after="480"/>
      <w:contextualSpacing/>
    </w:pPr>
  </w:style>
  <w:style w:type="paragraph" w:styleId="Closing">
    <w:name w:val="Closing"/>
    <w:basedOn w:val="Normal"/>
    <w:link w:val="ClosingChar"/>
    <w:uiPriority w:val="2"/>
    <w:unhideWhenUsed/>
    <w:qFormat/>
    <w:pPr>
      <w:spacing w:before="600" w:after="800"/>
    </w:pPr>
  </w:style>
  <w:style w:type="character" w:customStyle="1" w:styleId="ClosingChar">
    <w:name w:val="Closing Char"/>
    <w:basedOn w:val="DefaultParagraphFont"/>
    <w:link w:val="Closing"/>
    <w:uiPriority w:val="2"/>
  </w:style>
  <w:style w:type="paragraph" w:styleId="Signature">
    <w:name w:val="Signature"/>
    <w:basedOn w:val="Normal"/>
    <w:link w:val="SignatureChar"/>
    <w:uiPriority w:val="2"/>
    <w:unhideWhenUsed/>
    <w:qFormat/>
    <w:pPr>
      <w:spacing w:after="600"/>
    </w:pPr>
  </w:style>
  <w:style w:type="character" w:customStyle="1" w:styleId="SignatureChar">
    <w:name w:val="Signature Char"/>
    <w:basedOn w:val="DefaultParagraphFont"/>
    <w:link w:val="Signature"/>
    <w:uiPriority w:val="2"/>
  </w:style>
  <w:style w:type="paragraph" w:styleId="ListParagraph">
    <w:name w:val="List Paragraph"/>
    <w:basedOn w:val="Normal"/>
    <w:uiPriority w:val="34"/>
    <w:qFormat/>
    <w:rsid w:val="000A152A"/>
    <w:pPr>
      <w:spacing w:after="160" w:line="259" w:lineRule="auto"/>
      <w:ind w:left="720"/>
      <w:contextualSpacing/>
    </w:pPr>
    <w:rPr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8A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8A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922DF"/>
    <w:pP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5922DF"/>
  </w:style>
  <w:style w:type="character" w:styleId="Hyperlink">
    <w:name w:val="Hyperlink"/>
    <w:basedOn w:val="DefaultParagraphFont"/>
    <w:uiPriority w:val="99"/>
    <w:semiHidden/>
    <w:unhideWhenUsed/>
    <w:rsid w:val="005922D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922DF"/>
    <w:rPr>
      <w:rFonts w:asciiTheme="majorHAnsi" w:eastAsiaTheme="majorEastAsia" w:hAnsiTheme="majorHAnsi" w:cstheme="majorBidi"/>
      <w:b/>
      <w:bCs/>
      <w:color w:val="107B67" w:themeColor="accent1" w:themeShade="B5"/>
      <w:sz w:val="32"/>
      <w:szCs w:val="32"/>
    </w:rPr>
  </w:style>
  <w:style w:type="paragraph" w:customStyle="1" w:styleId="HeadingwithSpaceBefore">
    <w:name w:val="_Heading (with Space Before)"/>
    <w:basedOn w:val="Normal"/>
    <w:qFormat/>
    <w:rsid w:val="00EE1542"/>
    <w:pPr>
      <w:spacing w:before="360" w:after="440" w:line="216" w:lineRule="auto"/>
    </w:pPr>
    <w:rPr>
      <w:color w:val="17AE92" w:themeColor="accent1"/>
      <w:spacing w:val="-14"/>
      <w:sz w:val="60"/>
      <w:szCs w:val="60"/>
    </w:rPr>
  </w:style>
  <w:style w:type="paragraph" w:customStyle="1" w:styleId="Bullets">
    <w:name w:val="_Bullets"/>
    <w:basedOn w:val="Normal"/>
    <w:qFormat/>
    <w:rsid w:val="00EE1542"/>
    <w:pPr>
      <w:numPr>
        <w:numId w:val="4"/>
      </w:numPr>
      <w:spacing w:after="60" w:line="280" w:lineRule="exact"/>
      <w:ind w:left="144" w:hanging="144"/>
    </w:pPr>
    <w:rPr>
      <w:color w:val="000000" w:themeColor="text1"/>
      <w:sz w:val="21"/>
      <w:szCs w:val="21"/>
    </w:rPr>
  </w:style>
  <w:style w:type="paragraph" w:customStyle="1" w:styleId="Bullets4">
    <w:name w:val="_Bullets 4"/>
    <w:basedOn w:val="Normal"/>
    <w:qFormat/>
    <w:rsid w:val="00EE1542"/>
    <w:pPr>
      <w:numPr>
        <w:ilvl w:val="3"/>
        <w:numId w:val="4"/>
      </w:numPr>
      <w:spacing w:after="60" w:line="280" w:lineRule="exact"/>
      <w:ind w:left="1224" w:hanging="144"/>
    </w:pPr>
    <w:rPr>
      <w:color w:val="000000" w:themeColor="text1"/>
      <w:sz w:val="21"/>
      <w:szCs w:val="21"/>
    </w:rPr>
  </w:style>
  <w:style w:type="paragraph" w:customStyle="1" w:styleId="Bullets3">
    <w:name w:val="_Bullets 3"/>
    <w:basedOn w:val="Normal"/>
    <w:qFormat/>
    <w:rsid w:val="00EE1542"/>
    <w:pPr>
      <w:numPr>
        <w:ilvl w:val="2"/>
        <w:numId w:val="4"/>
      </w:numPr>
      <w:spacing w:after="60" w:line="280" w:lineRule="exact"/>
      <w:ind w:left="864" w:hanging="144"/>
    </w:pPr>
    <w:rPr>
      <w:color w:val="000000" w:themeColor="text1"/>
      <w:sz w:val="21"/>
      <w:szCs w:val="21"/>
    </w:rPr>
  </w:style>
  <w:style w:type="paragraph" w:customStyle="1" w:styleId="Default">
    <w:name w:val="Default"/>
    <w:rsid w:val="00EE1542"/>
    <w:pPr>
      <w:spacing w:after="0" w:line="273" w:lineRule="auto"/>
    </w:pPr>
    <w:rPr>
      <w:rFonts w:ascii="Calibri" w:eastAsia="Times New Roman" w:hAnsi="Calibri" w:cs="Times New Roman"/>
      <w:color w:val="000000"/>
      <w:kern w:val="28"/>
      <w:sz w:val="24"/>
      <w:szCs w:val="24"/>
      <w14:ligatures w14:val="standard"/>
      <w14:cntxtAlts/>
    </w:rPr>
  </w:style>
  <w:style w:type="paragraph" w:customStyle="1" w:styleId="p3">
    <w:name w:val="p3"/>
    <w:basedOn w:val="Normal"/>
    <w:rsid w:val="008B6DAA"/>
    <w:pPr>
      <w:spacing w:after="0" w:line="240" w:lineRule="auto"/>
    </w:pPr>
    <w:rPr>
      <w:rFonts w:ascii="Arial" w:eastAsia="Calibri" w:hAnsi="Arial" w:cs="Arial"/>
      <w:color w:val="auto"/>
      <w:sz w:val="15"/>
      <w:szCs w:val="15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2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cid:image001.png@01D7F288.0F18B33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l\AppData\Roaming\Microsoft\Templates\Business%20letter%20(Sales%20Stripes%20design).dotx" TargetMode="External"/></Relationships>
</file>

<file path=word/theme/theme1.xml><?xml version="1.0" encoding="utf-8"?>
<a:theme xmlns:a="http://schemas.openxmlformats.org/drawingml/2006/main" name="Office Theme">
  <a:themeElements>
    <a:clrScheme name="Sales">
      <a:dk1>
        <a:sysClr val="windowText" lastClr="000000"/>
      </a:dk1>
      <a:lt1>
        <a:sysClr val="window" lastClr="FFFFFF"/>
      </a:lt1>
      <a:dk2>
        <a:srgbClr val="1F2123"/>
      </a:dk2>
      <a:lt2>
        <a:srgbClr val="EBEBEB"/>
      </a:lt2>
      <a:accent1>
        <a:srgbClr val="17AE92"/>
      </a:accent1>
      <a:accent2>
        <a:srgbClr val="F7A23F"/>
      </a:accent2>
      <a:accent3>
        <a:srgbClr val="6F7E84"/>
      </a:accent3>
      <a:accent4>
        <a:srgbClr val="178DBB"/>
      </a:accent4>
      <a:accent5>
        <a:srgbClr val="E3584E"/>
      </a:accent5>
      <a:accent6>
        <a:srgbClr val="6FB344"/>
      </a:accent6>
      <a:hlink>
        <a:srgbClr val="178DBB"/>
      </a:hlink>
      <a:folHlink>
        <a:srgbClr val="885BA2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06dbc50a-7c40-497c-8ead-392c4a2b388e" origin="userSelected">
  <element uid="3a0f620a-74f7-4504-a030-448d9ea0e08a" value=""/>
  <element uid="id_classification_nonbusiness" value=""/>
  <element uid="0bf5a77d-3f3a-4e58-9a8a-1570d5e8454d" value=""/>
</sisl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F46DB11-1130-4729-A0A1-9247B76BC4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616B2B-3EEC-44BF-9372-3B2121D99615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0991686B-DAFB-4DC4-8777-D7C1B4ABBA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(Sales Stripes design)</Template>
  <TotalTime>1</TotalTime>
  <Pages>2</Pages>
  <Words>204</Words>
  <Characters>1163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(Sales stripes)</vt:lpstr>
    </vt:vector>
  </TitlesOfParts>
  <Company>Express-Scripts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(Sales stripes)</dc:title>
  <dc:creator>Mil</dc:creator>
  <cp:lastModifiedBy>Cheryl Hogue</cp:lastModifiedBy>
  <cp:revision>2</cp:revision>
  <cp:lastPrinted>2017-10-27T17:44:00Z</cp:lastPrinted>
  <dcterms:created xsi:type="dcterms:W3CDTF">2021-12-16T23:41:00Z</dcterms:created>
  <dcterms:modified xsi:type="dcterms:W3CDTF">2021-12-16T23:41:00Z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TC029011649991</vt:lpwstr>
  </property>
  <property fmtid="{D5CDD505-2E9C-101B-9397-08002B2CF9AE}" pid="3" name="docIndexRef">
    <vt:lpwstr>ccb3990f-6222-4999-a065-30296729e71c</vt:lpwstr>
  </property>
  <property fmtid="{D5CDD505-2E9C-101B-9397-08002B2CF9AE}" pid="4" name="bjSaver">
    <vt:lpwstr>Z6raXBDvktcPLcf+9U0cRyX5erMPqHKa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policy="06dbc50a-7c40-497c-8ead-392c4a2b388e" origin="userSelected" xmlns="http://www.boldonj</vt:lpwstr>
  </property>
  <property fmtid="{D5CDD505-2E9C-101B-9397-08002B2CF9AE}" pid="6" name="bjDocumentLabelXML-0">
    <vt:lpwstr>ames.com/2008/01/sie/internal/label"&gt;&lt;element uid="3a0f620a-74f7-4504-a030-448d9ea0e08a" value="" /&gt;&lt;element uid="id_classification_nonbusiness" value="" /&gt;&lt;element uid="0bf5a77d-3f3a-4e58-9a8a-1570d5e8454d" value="" /&gt;&lt;/sisl&gt;</vt:lpwstr>
  </property>
  <property fmtid="{D5CDD505-2E9C-101B-9397-08002B2CF9AE}" pid="7" name="bjDocumentSecurityLabel">
    <vt:lpwstr>Public</vt:lpwstr>
  </property>
  <property fmtid="{D5CDD505-2E9C-101B-9397-08002B2CF9AE}" pid="8" name="bjESIDataClassification">
    <vt:lpwstr>XYZZYPublicfwo[qei34890ty@^C@#%^11dc45</vt:lpwstr>
  </property>
</Properties>
</file>